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EAD" w:rsidRDefault="00770EAD" w:rsidP="00770EAD">
      <w:bookmarkStart w:id="0" w:name="_GoBack"/>
      <w:bookmarkEnd w:id="0"/>
    </w:p>
    <w:tbl>
      <w:tblPr>
        <w:tblStyle w:val="TableGrid"/>
        <w:tblW w:w="9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05"/>
      </w:tblGrid>
      <w:tr w:rsidR="00770EAD" w:rsidTr="00B5272B">
        <w:trPr>
          <w:trHeight w:val="293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0EAD" w:rsidRDefault="00770EAD" w:rsidP="00B5272B">
            <w:pPr>
              <w:jc w:val="center"/>
              <w:rPr>
                <w:color w:val="000000" w:themeColor="text1"/>
              </w:rPr>
            </w:pPr>
          </w:p>
          <w:p w:rsidR="00770EAD" w:rsidRDefault="00770EAD" w:rsidP="00B5272B">
            <w:pPr>
              <w:jc w:val="center"/>
              <w:rPr>
                <w:color w:val="000000" w:themeColor="text1"/>
              </w:rPr>
            </w:pPr>
          </w:p>
          <w:p w:rsidR="00770EAD" w:rsidRDefault="00770EAD" w:rsidP="00B5272B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1D3335" wp14:editId="2C42699F">
                  <wp:extent cx="3027680" cy="1128156"/>
                  <wp:effectExtent l="0" t="0" r="1270" b="0"/>
                  <wp:docPr id="1" name="Picture 1" descr="Image result for now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ow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33" cy="11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EAD" w:rsidRPr="00135514" w:rsidRDefault="00770EAD" w:rsidP="00B5272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</w:rPr>
              <w:br/>
            </w:r>
            <w:r w:rsidRPr="00770EAD">
              <w:rPr>
                <w:rFonts w:ascii="Arial" w:hAnsi="Arial" w:cs="Arial"/>
                <w:b/>
                <w:color w:val="auto"/>
                <w:sz w:val="28"/>
              </w:rPr>
              <w:t xml:space="preserve">Do you live in </w:t>
            </w:r>
            <w:r>
              <w:rPr>
                <w:rFonts w:ascii="Arial" w:hAnsi="Arial" w:cs="Arial"/>
                <w:b/>
                <w:color w:val="auto"/>
                <w:sz w:val="28"/>
              </w:rPr>
              <w:t>Nowra</w:t>
            </w:r>
            <w:r w:rsidRPr="00770EAD">
              <w:rPr>
                <w:rFonts w:ascii="Arial" w:hAnsi="Arial" w:cs="Arial"/>
                <w:b/>
                <w:color w:val="auto"/>
                <w:sz w:val="28"/>
              </w:rPr>
              <w:t>?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0EAD" w:rsidTr="00B5272B">
        <w:trPr>
          <w:trHeight w:val="324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  <w:r w:rsidRPr="00CB0067">
              <w:rPr>
                <w:noProof/>
                <w:lang w:eastAsia="en-AU"/>
              </w:rPr>
              <w:drawing>
                <wp:inline distT="0" distB="0" distL="0" distR="0" wp14:anchorId="2ED35B13" wp14:editId="7D59B3F3">
                  <wp:extent cx="2188533" cy="1860698"/>
                  <wp:effectExtent l="0" t="0" r="0" b="6350"/>
                  <wp:docPr id="3" name="Picture 3" descr="C:\Users\paulinag\Downloads\Group 29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Group 29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86" cy="189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</w:rPr>
              <w:br/>
            </w:r>
            <w:r w:rsidRPr="00770EAD">
              <w:rPr>
                <w:rFonts w:ascii="Arial" w:hAnsi="Arial" w:cs="Arial"/>
                <w:b/>
                <w:color w:val="auto"/>
                <w:sz w:val="28"/>
              </w:rPr>
              <w:t>Are you a woman with a learning disability?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0EAD" w:rsidTr="00B5272B">
        <w:trPr>
          <w:trHeight w:val="367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  <w:r w:rsidRPr="00EA3536">
              <w:rPr>
                <w:noProof/>
                <w:lang w:eastAsia="en-AU"/>
              </w:rPr>
              <w:drawing>
                <wp:inline distT="0" distB="0" distL="0" distR="0" wp14:anchorId="75597F7D" wp14:editId="057CD553">
                  <wp:extent cx="2518750" cy="2137145"/>
                  <wp:effectExtent l="0" t="0" r="0" b="0"/>
                  <wp:docPr id="21" name="Picture 21" descr="C:\Users\paulinag\Downloads\Couple hold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Couple holdh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79" cy="22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770EAD">
              <w:rPr>
                <w:rFonts w:ascii="Arial" w:hAnsi="Arial" w:cs="Arial"/>
                <w:b/>
                <w:color w:val="auto"/>
                <w:sz w:val="28"/>
              </w:rPr>
              <w:t>Do you want to learn about relationships?</w:t>
            </w:r>
          </w:p>
        </w:tc>
      </w:tr>
      <w:tr w:rsidR="00770EAD" w:rsidTr="00B5272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</w:p>
          <w:p w:rsidR="00770EAD" w:rsidRDefault="00770EAD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1108ED2" wp14:editId="1343D493">
                  <wp:extent cx="2027842" cy="1584251"/>
                  <wp:effectExtent l="0" t="0" r="0" b="0"/>
                  <wp:docPr id="5" name="Picture 5" descr="https://cdn.shopify.com/s/files/1/0606/1553/products/Rashid_Pauline-3_large.png?v=141785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Rashid_Pauline-3_large.png?v=1417856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80" cy="161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770EAD">
              <w:rPr>
                <w:rFonts w:ascii="Arial" w:hAnsi="Arial" w:cs="Arial"/>
                <w:b/>
                <w:color w:val="auto"/>
                <w:sz w:val="28"/>
              </w:rPr>
              <w:t>Do you want to learn about sex and relationships?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0EAD" w:rsidTr="00B5272B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</w:p>
          <w:p w:rsidR="00770EAD" w:rsidRDefault="00770EAD" w:rsidP="00B5272B">
            <w:pPr>
              <w:jc w:val="center"/>
            </w:pPr>
            <w:r w:rsidRPr="00A108BA">
              <w:rPr>
                <w:noProof/>
                <w:lang w:eastAsia="en-AU"/>
              </w:rPr>
              <w:drawing>
                <wp:inline distT="0" distB="0" distL="0" distR="0" wp14:anchorId="2C3ECD6A" wp14:editId="005B3653">
                  <wp:extent cx="2137788" cy="1786270"/>
                  <wp:effectExtent l="0" t="0" r="0" b="4445"/>
                  <wp:docPr id="36" name="Picture 36" descr="C:\Users\paulinag\Downloads\Consent form sal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ulinag\Downloads\Consent form sal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49" cy="181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</w:rPr>
              <w:br/>
            </w:r>
            <w:r w:rsidRPr="00770EAD">
              <w:rPr>
                <w:rFonts w:ascii="Arial" w:hAnsi="Arial" w:cs="Arial"/>
                <w:b/>
                <w:color w:val="auto"/>
                <w:sz w:val="28"/>
              </w:rPr>
              <w:t>Do you want to learn more about your body and what is ok?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0EAD" w:rsidTr="00B5272B">
        <w:trPr>
          <w:trHeight w:val="319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  <w:r w:rsidRPr="00C06E32">
              <w:rPr>
                <w:noProof/>
                <w:sz w:val="56"/>
                <w:lang w:eastAsia="en-AU"/>
              </w:rPr>
              <w:drawing>
                <wp:inline distT="0" distB="0" distL="0" distR="0" wp14:anchorId="463FC753" wp14:editId="17CE8556">
                  <wp:extent cx="2094614" cy="1913928"/>
                  <wp:effectExtent l="0" t="0" r="1270" b="0"/>
                  <wp:docPr id="25" name="Picture 25" descr="C:\Users\paulinag\Downloads\Group 6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inag\Downloads\Group 6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67" cy="195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</w:rPr>
              <w:br/>
            </w:r>
            <w:r w:rsidRPr="00770EAD">
              <w:rPr>
                <w:rFonts w:ascii="Arial" w:hAnsi="Arial" w:cs="Arial"/>
                <w:b/>
                <w:color w:val="auto"/>
                <w:sz w:val="28"/>
              </w:rPr>
              <w:t>Do you want to meet and make friends with other women?</w:t>
            </w:r>
          </w:p>
        </w:tc>
      </w:tr>
      <w:tr w:rsidR="00770EAD" w:rsidTr="00B5272B">
        <w:trPr>
          <w:trHeight w:val="298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</w:p>
          <w:p w:rsidR="00770EAD" w:rsidRDefault="00770EAD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297843B" wp14:editId="79B8AAE4">
                  <wp:extent cx="2647950" cy="1698172"/>
                  <wp:effectExtent l="0" t="0" r="0" b="0"/>
                  <wp:docPr id="2" name="Picture 2" descr="Image result for nowra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owra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273" cy="171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EAD" w:rsidRDefault="00770EAD" w:rsidP="00B5272B">
            <w:pPr>
              <w:jc w:val="center"/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3770E1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>
              <w:rPr>
                <w:rFonts w:ascii="Arial" w:hAnsi="Arial" w:cs="Arial"/>
                <w:b/>
                <w:color w:val="auto"/>
                <w:sz w:val="28"/>
              </w:rPr>
              <w:br/>
            </w:r>
            <w:r w:rsidR="00770EAD" w:rsidRPr="00770EAD">
              <w:rPr>
                <w:rFonts w:ascii="Arial" w:hAnsi="Arial" w:cs="Arial"/>
                <w:b/>
                <w:color w:val="auto"/>
                <w:sz w:val="28"/>
              </w:rPr>
              <w:t xml:space="preserve">We will meet at </w:t>
            </w:r>
            <w:r>
              <w:rPr>
                <w:rFonts w:ascii="Arial" w:hAnsi="Arial" w:cs="Arial"/>
                <w:b/>
                <w:color w:val="auto"/>
                <w:sz w:val="28"/>
              </w:rPr>
              <w:t xml:space="preserve">Nowra Library on Thursday’s 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70EAD" w:rsidTr="00B5272B">
        <w:trPr>
          <w:trHeight w:val="373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Default="00770EAD" w:rsidP="00B5272B">
            <w:pPr>
              <w:jc w:val="center"/>
            </w:pPr>
          </w:p>
          <w:p w:rsidR="00770EAD" w:rsidRDefault="00770EAD" w:rsidP="00B5272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A788530" wp14:editId="2C9A76E1">
                  <wp:extent cx="1967023" cy="2116792"/>
                  <wp:effectExtent l="0" t="0" r="0" b="0"/>
                  <wp:docPr id="6" name="Picture 6" descr="C:\Users\paulinag\AppData\Local\Microsoft\Windows\Temporary Internet Files\Content.Word\IMG_9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ulinag\AppData\Local\Microsoft\Windows\Temporary Internet Files\Content.Word\IMG_9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1" r="12175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16" cy="228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</w:p>
          <w:p w:rsidR="00770EAD" w:rsidRPr="00770EAD" w:rsidRDefault="00770EAD" w:rsidP="00770EAD">
            <w:pPr>
              <w:pStyle w:val="Heading1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</w:rPr>
            </w:pPr>
            <w:r w:rsidRPr="00770EAD">
              <w:rPr>
                <w:rFonts w:ascii="Arial" w:hAnsi="Arial" w:cs="Arial"/>
                <w:b/>
                <w:color w:val="auto"/>
                <w:sz w:val="28"/>
              </w:rPr>
              <w:t>Call Polly on 9370 3100 or on 0434 692 845 if you want to come to the lessons.</w:t>
            </w: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770EAD" w:rsidRPr="00770EAD" w:rsidRDefault="00770EAD" w:rsidP="00770EAD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770EAD">
              <w:rPr>
                <w:rFonts w:ascii="Arial" w:hAnsi="Arial" w:cs="Arial"/>
                <w:b/>
                <w:sz w:val="28"/>
                <w:szCs w:val="28"/>
              </w:rPr>
              <w:t>Polly is here to help.</w:t>
            </w:r>
          </w:p>
        </w:tc>
      </w:tr>
    </w:tbl>
    <w:p w:rsidR="00770EAD" w:rsidRPr="00770EAD" w:rsidRDefault="00770EAD" w:rsidP="00770EAD"/>
    <w:sectPr w:rsidR="00770EAD" w:rsidRPr="00770EA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EAD" w:rsidRDefault="00770EAD" w:rsidP="00770EAD">
      <w:pPr>
        <w:spacing w:after="0" w:line="240" w:lineRule="auto"/>
      </w:pPr>
      <w:r>
        <w:separator/>
      </w:r>
    </w:p>
  </w:endnote>
  <w:endnote w:type="continuationSeparator" w:id="0">
    <w:p w:rsidR="00770EAD" w:rsidRDefault="00770EAD" w:rsidP="0077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EAD" w:rsidRDefault="00770EAD" w:rsidP="00770EAD">
      <w:pPr>
        <w:spacing w:after="0" w:line="240" w:lineRule="auto"/>
      </w:pPr>
      <w:r>
        <w:separator/>
      </w:r>
    </w:p>
  </w:footnote>
  <w:footnote w:type="continuationSeparator" w:id="0">
    <w:p w:rsidR="00770EAD" w:rsidRDefault="00770EAD" w:rsidP="0077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EAD" w:rsidRPr="00651C52" w:rsidRDefault="00770EAD" w:rsidP="00770EAD">
    <w:pPr>
      <w:pStyle w:val="Header"/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</w:pPr>
    <w:r w:rsidRPr="00664701">
      <w:rPr>
        <w:b/>
        <w:noProof/>
        <w:sz w:val="18"/>
        <w:lang w:eastAsia="en-AU"/>
      </w:rPr>
      <w:drawing>
        <wp:anchor distT="0" distB="0" distL="114300" distR="114300" simplePos="0" relativeHeight="251662336" behindDoc="0" locked="0" layoutInCell="1" allowOverlap="1" wp14:anchorId="33977048" wp14:editId="53BB45C2">
          <wp:simplePos x="0" y="0"/>
          <wp:positionH relativeFrom="column">
            <wp:posOffset>-829945</wp:posOffset>
          </wp:positionH>
          <wp:positionV relativeFrom="paragraph">
            <wp:posOffset>-45720</wp:posOffset>
          </wp:positionV>
          <wp:extent cx="2487930" cy="692150"/>
          <wp:effectExtent l="0" t="0" r="7620" b="0"/>
          <wp:wrapSquare wrapText="bothSides"/>
          <wp:docPr id="4" name="Picture 4" descr="T:\Other Template Files\PWDA Logo\RGB jpg files\PWD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ther Template Files\PWDA Logo\RGB jpg files\PWDA_Logo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0" r="1912" b="15087"/>
                  <a:stretch/>
                </pic:blipFill>
                <pic:spPr bwMode="auto">
                  <a:xfrm>
                    <a:off x="0" y="0"/>
                    <a:ext cx="248793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8"/>
        <w:lang w:eastAsia="en-AU"/>
      </w:rPr>
      <w:t xml:space="preserve"> </w:t>
    </w:r>
    <w:r>
      <w:rPr>
        <w:rStyle w:val="Heading1Char"/>
        <w:b/>
        <w:color w:val="1F497D" w:themeColor="text2"/>
        <w:sz w:val="36"/>
        <w:szCs w:val="30"/>
      </w:rPr>
      <w:t>He</w:t>
    </w:r>
    <w:r>
      <w:rPr>
        <w:rStyle w:val="Heading1Char"/>
        <w:b/>
        <w:color w:val="1F497D" w:themeColor="text2"/>
        <w:sz w:val="36"/>
        <w:szCs w:val="30"/>
      </w:rPr>
      <w:t>althy and</w:t>
    </w:r>
    <w:r w:rsidRPr="007B6ECC">
      <w:rPr>
        <w:rStyle w:val="Heading1Char"/>
        <w:b/>
        <w:color w:val="1F497D" w:themeColor="text2"/>
        <w:sz w:val="36"/>
        <w:szCs w:val="30"/>
      </w:rPr>
      <w:t xml:space="preserve"> Respectful Relationships</w:t>
    </w:r>
    <w:r>
      <w:rPr>
        <w:rStyle w:val="Heading1Char"/>
        <w:b/>
        <w:color w:val="1F497D" w:themeColor="text2"/>
        <w:sz w:val="36"/>
        <w:szCs w:val="30"/>
      </w:rPr>
      <w:t xml:space="preserve">                </w:t>
    </w:r>
    <w:r w:rsidRPr="007B6ECC">
      <w:rPr>
        <w:rStyle w:val="Heading1Char"/>
        <w:b/>
        <w:color w:val="1F497D" w:themeColor="text2"/>
        <w:sz w:val="36"/>
        <w:szCs w:val="30"/>
      </w:rPr>
      <w:t>Training</w:t>
    </w:r>
    <w:r>
      <w:rPr>
        <w:rStyle w:val="Heading1Char"/>
        <w:b/>
        <w:color w:val="1F497D" w:themeColor="text2"/>
        <w:sz w:val="36"/>
        <w:szCs w:val="30"/>
      </w:rPr>
      <w:t xml:space="preserve">       </w:t>
    </w:r>
  </w:p>
  <w:p w:rsidR="00770EAD" w:rsidRDefault="00770E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EAD"/>
    <w:rsid w:val="001D23A6"/>
    <w:rsid w:val="00227E61"/>
    <w:rsid w:val="003770E1"/>
    <w:rsid w:val="0039387B"/>
    <w:rsid w:val="0077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415F43C-9D72-4D70-8AFA-829F0598D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39387B"/>
    <w:pPr>
      <w:keepNext/>
      <w:keepLines/>
      <w:spacing w:before="240" w:after="0" w:line="240" w:lineRule="auto"/>
      <w:outlineLvl w:val="0"/>
    </w:pPr>
    <w:rPr>
      <w:rFonts w:ascii="VAG Rounded" w:eastAsiaTheme="majorEastAsia" w:hAnsi="VAG Rounded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387B"/>
    <w:rPr>
      <w:rFonts w:ascii="VAG Rounded" w:eastAsiaTheme="majorEastAsia" w:hAnsi="VAG Rounded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70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EAD"/>
  </w:style>
  <w:style w:type="paragraph" w:styleId="Footer">
    <w:name w:val="footer"/>
    <w:basedOn w:val="Normal"/>
    <w:link w:val="FooterChar"/>
    <w:uiPriority w:val="99"/>
    <w:unhideWhenUsed/>
    <w:rsid w:val="00770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EAD"/>
  </w:style>
  <w:style w:type="table" w:styleId="TableGrid">
    <w:name w:val="Table Grid"/>
    <w:basedOn w:val="TableNormal"/>
    <w:uiPriority w:val="59"/>
    <w:rsid w:val="00770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B5F777A3</Template>
  <TotalTime>10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Gutierrez</dc:creator>
  <cp:keywords/>
  <dc:description/>
  <cp:lastModifiedBy>Paulina Gutierrez</cp:lastModifiedBy>
  <cp:revision>2</cp:revision>
  <dcterms:created xsi:type="dcterms:W3CDTF">2018-12-21T00:52:00Z</dcterms:created>
  <dcterms:modified xsi:type="dcterms:W3CDTF">2018-12-21T01:06:00Z</dcterms:modified>
</cp:coreProperties>
</file>