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755" w:rsidRDefault="00615755" w:rsidP="00213726"/>
    <w:tbl>
      <w:tblPr>
        <w:tblStyle w:val="TableGrid"/>
        <w:tblW w:w="9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05"/>
      </w:tblGrid>
      <w:tr w:rsidR="009504C9" w:rsidTr="00615755">
        <w:trPr>
          <w:trHeight w:val="293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C9" w:rsidRDefault="009504C9" w:rsidP="009A38FF">
            <w:pPr>
              <w:jc w:val="center"/>
              <w:rPr>
                <w:color w:val="000000" w:themeColor="text1"/>
              </w:rPr>
            </w:pPr>
          </w:p>
          <w:p w:rsidR="009504C9" w:rsidRPr="00135514" w:rsidRDefault="009504C9" w:rsidP="009A38FF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6AF516C" wp14:editId="7ED36D9A">
                  <wp:extent cx="2296632" cy="1452311"/>
                  <wp:effectExtent l="0" t="0" r="8890" b="0"/>
                  <wp:docPr id="2" name="Picture 2" descr="Image result for illawar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llawar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196" cy="145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Do you live in the Illawarra?</w:t>
            </w:r>
          </w:p>
          <w:p w:rsidR="009504C9" w:rsidRPr="00B91CAC" w:rsidRDefault="009504C9" w:rsidP="009A38FF">
            <w:pPr>
              <w:rPr>
                <w:b/>
                <w:color w:val="000000" w:themeColor="text1"/>
                <w:sz w:val="36"/>
                <w:szCs w:val="28"/>
              </w:rPr>
            </w:pPr>
          </w:p>
        </w:tc>
      </w:tr>
      <w:tr w:rsidR="009504C9" w:rsidTr="00615755">
        <w:trPr>
          <w:trHeight w:val="324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Default="009504C9" w:rsidP="009A38FF">
            <w:pPr>
              <w:jc w:val="center"/>
            </w:pPr>
            <w:r w:rsidRPr="00CB0067">
              <w:rPr>
                <w:noProof/>
                <w:lang w:eastAsia="en-AU"/>
              </w:rPr>
              <w:drawing>
                <wp:inline distT="0" distB="0" distL="0" distR="0" wp14:anchorId="31FEDD65" wp14:editId="19804CF3">
                  <wp:extent cx="2188533" cy="1860698"/>
                  <wp:effectExtent l="0" t="0" r="0" b="6350"/>
                  <wp:docPr id="3" name="Picture 3" descr="C:\Users\paulinag\Downloads\Group 29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Group 29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86" cy="189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Are you a woman with a learning disability?</w:t>
            </w:r>
          </w:p>
          <w:p w:rsidR="009504C9" w:rsidRPr="00B91CAC" w:rsidRDefault="009504C9" w:rsidP="009A38FF">
            <w:pPr>
              <w:rPr>
                <w:b/>
                <w:sz w:val="36"/>
                <w:szCs w:val="28"/>
              </w:rPr>
            </w:pPr>
          </w:p>
        </w:tc>
      </w:tr>
      <w:tr w:rsidR="009504C9" w:rsidTr="00320833">
        <w:trPr>
          <w:trHeight w:val="381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Default="009504C9" w:rsidP="009A38FF">
            <w:pPr>
              <w:jc w:val="center"/>
            </w:pPr>
            <w:r w:rsidRPr="00EA3536">
              <w:rPr>
                <w:noProof/>
                <w:lang w:eastAsia="en-AU"/>
              </w:rPr>
              <w:drawing>
                <wp:inline distT="0" distB="0" distL="0" distR="0" wp14:anchorId="4E68BD81" wp14:editId="233AE617">
                  <wp:extent cx="2518750" cy="2137145"/>
                  <wp:effectExtent l="0" t="0" r="0" b="0"/>
                  <wp:docPr id="21" name="Picture 21" descr="C:\Users\paulinag\Downloads\Couple holdhan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g\Downloads\Couple holdhan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579" cy="22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Do you want to learn about relationships?</w:t>
            </w:r>
          </w:p>
        </w:tc>
      </w:tr>
      <w:tr w:rsidR="009504C9" w:rsidTr="007B6ECC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Default="009504C9" w:rsidP="009A38FF">
            <w:pPr>
              <w:jc w:val="center"/>
            </w:pPr>
          </w:p>
          <w:p w:rsidR="009504C9" w:rsidRDefault="009504C9" w:rsidP="009504C9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107C1B1" wp14:editId="119E708E">
                  <wp:extent cx="2027842" cy="1584251"/>
                  <wp:effectExtent l="0" t="0" r="0" b="0"/>
                  <wp:docPr id="5" name="Picture 5" descr="https://cdn.shopify.com/s/files/1/0606/1553/products/Rashid_Pauline-3_large.png?v=141785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shopify.com/s/files/1/0606/1553/products/Rashid_Pauline-3_large.png?v=1417856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80" cy="161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Do you want to learn about sex and relationships?</w:t>
            </w:r>
          </w:p>
          <w:p w:rsidR="009504C9" w:rsidRPr="00B91CAC" w:rsidRDefault="009504C9" w:rsidP="009A38FF">
            <w:pPr>
              <w:rPr>
                <w:b/>
                <w:sz w:val="36"/>
                <w:szCs w:val="28"/>
              </w:rPr>
            </w:pPr>
          </w:p>
        </w:tc>
      </w:tr>
      <w:tr w:rsidR="009504C9" w:rsidTr="007B6ECC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9A38FF">
            <w:pPr>
              <w:jc w:val="center"/>
            </w:pPr>
          </w:p>
          <w:p w:rsidR="009504C9" w:rsidRDefault="009504C9" w:rsidP="009A38FF">
            <w:pPr>
              <w:jc w:val="center"/>
            </w:pPr>
            <w:r w:rsidRPr="00A108BA">
              <w:rPr>
                <w:noProof/>
                <w:lang w:eastAsia="en-AU"/>
              </w:rPr>
              <w:drawing>
                <wp:inline distT="0" distB="0" distL="0" distR="0" wp14:anchorId="48451247" wp14:editId="1CDB0A08">
                  <wp:extent cx="2137788" cy="1786270"/>
                  <wp:effectExtent l="0" t="0" r="0" b="4445"/>
                  <wp:docPr id="36" name="Picture 36" descr="C:\Users\paulinag\Downloads\Consent form sal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ulinag\Downloads\Consent form sall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849" cy="181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Do you want to learn more about your body and what is ok?</w:t>
            </w:r>
          </w:p>
          <w:p w:rsidR="009504C9" w:rsidRPr="00B91CAC" w:rsidRDefault="009504C9" w:rsidP="009A38FF">
            <w:pPr>
              <w:rPr>
                <w:b/>
                <w:sz w:val="36"/>
                <w:szCs w:val="28"/>
              </w:rPr>
            </w:pPr>
          </w:p>
        </w:tc>
      </w:tr>
      <w:tr w:rsidR="009504C9" w:rsidTr="002678F8">
        <w:trPr>
          <w:trHeight w:val="319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04C9" w:rsidRDefault="009504C9" w:rsidP="009A38FF">
            <w:pPr>
              <w:jc w:val="center"/>
            </w:pPr>
            <w:r w:rsidRPr="00C06E32">
              <w:rPr>
                <w:noProof/>
                <w:sz w:val="56"/>
                <w:lang w:eastAsia="en-AU"/>
              </w:rPr>
              <w:drawing>
                <wp:inline distT="0" distB="0" distL="0" distR="0" wp14:anchorId="395A6012" wp14:editId="5B2476A4">
                  <wp:extent cx="2094614" cy="1913928"/>
                  <wp:effectExtent l="0" t="0" r="1270" b="0"/>
                  <wp:docPr id="25" name="Picture 25" descr="C:\Users\paulinag\Downloads\Group 6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ulinag\Downloads\Group 6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67" cy="195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Do you want to meet and make friends with other women?</w:t>
            </w:r>
          </w:p>
        </w:tc>
      </w:tr>
      <w:tr w:rsidR="009504C9" w:rsidTr="002678F8">
        <w:trPr>
          <w:trHeight w:val="298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9A38FF">
            <w:pPr>
              <w:jc w:val="center"/>
            </w:pPr>
          </w:p>
          <w:p w:rsidR="009504C9" w:rsidRDefault="009504C9" w:rsidP="009A38F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35D4ABE" wp14:editId="3D094187">
                  <wp:extent cx="2369561" cy="1488558"/>
                  <wp:effectExtent l="0" t="0" r="0" b="0"/>
                  <wp:docPr id="7" name="Picture 7" descr="Image result for dapto ribbonwood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dapto ribbonwood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08" cy="156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4701" w:rsidRDefault="00664701" w:rsidP="009A38FF">
            <w:pPr>
              <w:jc w:val="center"/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>We will meet at Dapto Ribbonwood Centre on Wednesdays</w:t>
            </w:r>
          </w:p>
          <w:p w:rsidR="009504C9" w:rsidRPr="00B91CAC" w:rsidRDefault="009504C9" w:rsidP="009A38FF">
            <w:pPr>
              <w:rPr>
                <w:b/>
                <w:sz w:val="36"/>
                <w:szCs w:val="28"/>
              </w:rPr>
            </w:pPr>
            <w:bookmarkStart w:id="0" w:name="_GoBack"/>
            <w:bookmarkEnd w:id="0"/>
          </w:p>
        </w:tc>
      </w:tr>
      <w:tr w:rsidR="009504C9" w:rsidTr="002678F8">
        <w:trPr>
          <w:trHeight w:val="373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9A38FF">
            <w:pPr>
              <w:jc w:val="center"/>
            </w:pPr>
          </w:p>
          <w:p w:rsidR="009504C9" w:rsidRDefault="009504C9" w:rsidP="009A38FF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90CD7BF" wp14:editId="5CBD94F9">
                  <wp:extent cx="1967023" cy="2116792"/>
                  <wp:effectExtent l="0" t="0" r="0" b="0"/>
                  <wp:docPr id="6" name="Picture 6" descr="C:\Users\paulinag\AppData\Local\Microsoft\Windows\Temporary Internet Files\Content.Word\IMG_9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ulinag\AppData\Local\Microsoft\Windows\Temporary Internet Files\Content.Word\IMG_92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41" r="12175" b="3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16" cy="228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5755" w:rsidRDefault="00615755" w:rsidP="00651C52">
            <w:pPr>
              <w:pStyle w:val="Heading1"/>
              <w:outlineLvl w:val="0"/>
              <w:rPr>
                <w:b/>
              </w:rPr>
            </w:pPr>
          </w:p>
          <w:p w:rsidR="009504C9" w:rsidRPr="00B91CAC" w:rsidRDefault="009504C9" w:rsidP="00651C52">
            <w:pPr>
              <w:pStyle w:val="Heading1"/>
              <w:outlineLvl w:val="0"/>
              <w:rPr>
                <w:b/>
              </w:rPr>
            </w:pPr>
            <w:r w:rsidRPr="00B91CAC">
              <w:rPr>
                <w:b/>
              </w:rPr>
              <w:t xml:space="preserve">Call Polly on 9370 3100 or on 0434 692 845 if you want to come to the lessons. </w:t>
            </w:r>
          </w:p>
          <w:p w:rsidR="00664701" w:rsidRPr="00B91CAC" w:rsidRDefault="00664701" w:rsidP="00664701">
            <w:pPr>
              <w:rPr>
                <w:b/>
              </w:rPr>
            </w:pPr>
          </w:p>
          <w:p w:rsidR="00664701" w:rsidRPr="00B91CAC" w:rsidRDefault="00664701" w:rsidP="00664701">
            <w:pPr>
              <w:rPr>
                <w:b/>
              </w:rPr>
            </w:pPr>
          </w:p>
          <w:p w:rsidR="00664701" w:rsidRPr="00B91CAC" w:rsidRDefault="00664701" w:rsidP="00664701">
            <w:pPr>
              <w:rPr>
                <w:rFonts w:ascii="Arial" w:hAnsi="Arial" w:cs="Arial"/>
                <w:b/>
              </w:rPr>
            </w:pPr>
            <w:r w:rsidRPr="00B91CAC">
              <w:rPr>
                <w:rFonts w:ascii="Arial" w:hAnsi="Arial" w:cs="Arial"/>
                <w:b/>
                <w:sz w:val="32"/>
                <w:szCs w:val="28"/>
              </w:rPr>
              <w:t>Polly is here to help.</w:t>
            </w:r>
          </w:p>
        </w:tc>
      </w:tr>
    </w:tbl>
    <w:p w:rsidR="009504C9" w:rsidRDefault="009504C9" w:rsidP="00213726"/>
    <w:sectPr w:rsidR="009504C9" w:rsidSect="009504C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514" w:rsidRDefault="00135514" w:rsidP="00135514">
      <w:pPr>
        <w:spacing w:after="0" w:line="240" w:lineRule="auto"/>
      </w:pPr>
      <w:r>
        <w:separator/>
      </w:r>
    </w:p>
  </w:endnote>
  <w:endnote w:type="continuationSeparator" w:id="0">
    <w:p w:rsidR="00135514" w:rsidRDefault="00135514" w:rsidP="0013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01" w:rsidRPr="00664701" w:rsidRDefault="00664701" w:rsidP="00664701">
    <w:pPr>
      <w:pStyle w:val="Footer"/>
      <w:jc w:val="center"/>
      <w:rPr>
        <w:rFonts w:ascii="Arial" w:hAnsi="Arial" w:cs="Arial"/>
        <w:b/>
        <w:sz w:val="24"/>
        <w:szCs w:val="24"/>
      </w:rPr>
    </w:pPr>
    <w:r w:rsidRPr="00664701">
      <w:rPr>
        <w:rFonts w:ascii="Arial" w:hAnsi="Arial" w:cs="Arial"/>
        <w:b/>
        <w:sz w:val="24"/>
        <w:szCs w:val="24"/>
      </w:rPr>
      <w:t xml:space="preserve">Page </w:t>
    </w:r>
    <w:r w:rsidRPr="00664701">
      <w:rPr>
        <w:rFonts w:ascii="Arial" w:hAnsi="Arial" w:cs="Arial"/>
        <w:b/>
        <w:sz w:val="24"/>
        <w:szCs w:val="24"/>
      </w:rPr>
      <w:fldChar w:fldCharType="begin"/>
    </w:r>
    <w:r w:rsidRPr="00664701">
      <w:rPr>
        <w:rFonts w:ascii="Arial" w:hAnsi="Arial" w:cs="Arial"/>
        <w:b/>
        <w:sz w:val="24"/>
        <w:szCs w:val="24"/>
      </w:rPr>
      <w:instrText xml:space="preserve"> PAGE   \* MERGEFORMAT </w:instrText>
    </w:r>
    <w:r w:rsidRPr="00664701">
      <w:rPr>
        <w:rFonts w:ascii="Arial" w:hAnsi="Arial" w:cs="Arial"/>
        <w:b/>
        <w:sz w:val="24"/>
        <w:szCs w:val="24"/>
      </w:rPr>
      <w:fldChar w:fldCharType="separate"/>
    </w:r>
    <w:r w:rsidR="002678F8">
      <w:rPr>
        <w:rFonts w:ascii="Arial" w:hAnsi="Arial" w:cs="Arial"/>
        <w:b/>
        <w:noProof/>
        <w:sz w:val="24"/>
        <w:szCs w:val="24"/>
      </w:rPr>
      <w:t>2</w:t>
    </w:r>
    <w:r w:rsidRPr="00664701">
      <w:rPr>
        <w:rFonts w:ascii="Arial" w:hAnsi="Arial" w:cs="Arial"/>
        <w:b/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701" w:rsidRPr="00664701" w:rsidRDefault="00664701" w:rsidP="00664701">
    <w:pPr>
      <w:pStyle w:val="Footer"/>
      <w:jc w:val="center"/>
      <w:rPr>
        <w:rFonts w:ascii="Arial" w:hAnsi="Arial" w:cs="Arial"/>
        <w:b/>
        <w:sz w:val="24"/>
        <w:szCs w:val="24"/>
      </w:rPr>
    </w:pPr>
    <w:r w:rsidRPr="00664701">
      <w:rPr>
        <w:rFonts w:ascii="Arial" w:hAnsi="Arial" w:cs="Arial"/>
        <w:b/>
        <w:sz w:val="24"/>
        <w:szCs w:val="24"/>
      </w:rPr>
      <w:t xml:space="preserve">Page </w:t>
    </w:r>
    <w:r w:rsidRPr="00664701">
      <w:rPr>
        <w:rFonts w:ascii="Arial" w:hAnsi="Arial" w:cs="Arial"/>
        <w:b/>
        <w:sz w:val="24"/>
        <w:szCs w:val="24"/>
      </w:rPr>
      <w:fldChar w:fldCharType="begin"/>
    </w:r>
    <w:r w:rsidRPr="00664701">
      <w:rPr>
        <w:rFonts w:ascii="Arial" w:hAnsi="Arial" w:cs="Arial"/>
        <w:b/>
        <w:sz w:val="24"/>
        <w:szCs w:val="24"/>
      </w:rPr>
      <w:instrText xml:space="preserve"> PAGE   \* MERGEFORMAT </w:instrText>
    </w:r>
    <w:r w:rsidRPr="00664701">
      <w:rPr>
        <w:rFonts w:ascii="Arial" w:hAnsi="Arial" w:cs="Arial"/>
        <w:b/>
        <w:sz w:val="24"/>
        <w:szCs w:val="24"/>
      </w:rPr>
      <w:fldChar w:fldCharType="separate"/>
    </w:r>
    <w:r w:rsidR="002678F8">
      <w:rPr>
        <w:rFonts w:ascii="Arial" w:hAnsi="Arial" w:cs="Arial"/>
        <w:b/>
        <w:noProof/>
        <w:sz w:val="24"/>
        <w:szCs w:val="24"/>
      </w:rPr>
      <w:t>1</w:t>
    </w:r>
    <w:r w:rsidRPr="00664701">
      <w:rPr>
        <w:rFonts w:ascii="Arial" w:hAnsi="Arial" w:cs="Arial"/>
        <w:b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514" w:rsidRDefault="00135514" w:rsidP="00135514">
      <w:pPr>
        <w:spacing w:after="0" w:line="240" w:lineRule="auto"/>
      </w:pPr>
      <w:r>
        <w:separator/>
      </w:r>
    </w:p>
  </w:footnote>
  <w:footnote w:type="continuationSeparator" w:id="0">
    <w:p w:rsidR="00135514" w:rsidRDefault="00135514" w:rsidP="0013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833" w:rsidRPr="00651C52" w:rsidRDefault="00320833" w:rsidP="00320833">
    <w:pPr>
      <w:pStyle w:val="Header"/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</w:pPr>
    <w:r w:rsidRPr="00664701">
      <w:rPr>
        <w:b/>
        <w:noProof/>
        <w:sz w:val="18"/>
        <w:lang w:eastAsia="en-AU"/>
      </w:rPr>
      <w:drawing>
        <wp:anchor distT="0" distB="0" distL="114300" distR="114300" simplePos="0" relativeHeight="251661312" behindDoc="0" locked="0" layoutInCell="1" allowOverlap="1" wp14:anchorId="5E18DD2A" wp14:editId="7AE98DB7">
          <wp:simplePos x="0" y="0"/>
          <wp:positionH relativeFrom="column">
            <wp:posOffset>-829945</wp:posOffset>
          </wp:positionH>
          <wp:positionV relativeFrom="paragraph">
            <wp:posOffset>-45720</wp:posOffset>
          </wp:positionV>
          <wp:extent cx="2487930" cy="692150"/>
          <wp:effectExtent l="0" t="0" r="7620" b="0"/>
          <wp:wrapSquare wrapText="bothSides"/>
          <wp:docPr id="1" name="Picture 1" descr="T:\Other Template Files\PWDA Logo\RGB jpg files\PWD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ther Template Files\PWDA Logo\RGB jpg files\PWDA_Logo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0" r="1912" b="15087"/>
                  <a:stretch/>
                </pic:blipFill>
                <pic:spPr bwMode="auto">
                  <a:xfrm>
                    <a:off x="0" y="0"/>
                    <a:ext cx="248793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Heading1Char"/>
        <w:rFonts w:ascii="VAG Rounded" w:hAnsi="VAG Rounded"/>
        <w:b/>
        <w:color w:val="1F497D" w:themeColor="text2"/>
        <w:sz w:val="36"/>
        <w:szCs w:val="30"/>
      </w:rPr>
      <w:t>Healthy and</w:t>
    </w:r>
    <w:r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 Respectful Relationships </w:t>
    </w:r>
    <w:r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      </w:t>
    </w:r>
    <w:r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>Training</w:t>
    </w:r>
  </w:p>
  <w:p w:rsidR="007B6ECC" w:rsidRDefault="007B6ECC">
    <w:pPr>
      <w:pStyle w:val="Header"/>
    </w:pPr>
  </w:p>
  <w:p w:rsidR="007B6ECC" w:rsidRDefault="007B6EC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4C9" w:rsidRPr="00651C52" w:rsidRDefault="00664701" w:rsidP="00651C52">
    <w:pPr>
      <w:pStyle w:val="Header"/>
      <w:rPr>
        <w:rStyle w:val="Heading1Char"/>
        <w:rFonts w:asciiTheme="minorHAnsi" w:eastAsiaTheme="minorHAnsi" w:hAnsiTheme="minorHAnsi" w:cstheme="minorBidi"/>
        <w:noProof/>
        <w:color w:val="auto"/>
        <w:sz w:val="30"/>
        <w:szCs w:val="30"/>
        <w:lang w:eastAsia="en-AU"/>
      </w:rPr>
    </w:pPr>
    <w:r w:rsidRPr="00664701">
      <w:rPr>
        <w:b/>
        <w:noProof/>
        <w:sz w:val="18"/>
        <w:lang w:eastAsia="en-AU"/>
      </w:rPr>
      <w:drawing>
        <wp:anchor distT="0" distB="0" distL="114300" distR="114300" simplePos="0" relativeHeight="251659264" behindDoc="0" locked="0" layoutInCell="1" allowOverlap="1" wp14:anchorId="6ACC8A57" wp14:editId="43E408BE">
          <wp:simplePos x="0" y="0"/>
          <wp:positionH relativeFrom="column">
            <wp:posOffset>-829945</wp:posOffset>
          </wp:positionH>
          <wp:positionV relativeFrom="paragraph">
            <wp:posOffset>-45720</wp:posOffset>
          </wp:positionV>
          <wp:extent cx="2487930" cy="692150"/>
          <wp:effectExtent l="0" t="0" r="7620" b="0"/>
          <wp:wrapSquare wrapText="bothSides"/>
          <wp:docPr id="4" name="Picture 4" descr="T:\Other Template Files\PWDA Logo\RGB jpg files\PWD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Other Template Files\PWDA Logo\RGB jpg files\PWDA_Logo_CMYK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10" r="1912" b="15087"/>
                  <a:stretch/>
                </pic:blipFill>
                <pic:spPr bwMode="auto">
                  <a:xfrm>
                    <a:off x="0" y="0"/>
                    <a:ext cx="248793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>Healthy and</w:t>
    </w:r>
    <w:r w:rsidR="00C641EE"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 Respectful</w:t>
    </w:r>
    <w:r w:rsidR="009504C9"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 </w:t>
    </w:r>
    <w:r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>R</w:t>
    </w:r>
    <w:r w:rsidR="00651C52"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elationships </w:t>
    </w:r>
    <w:r w:rsid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 xml:space="preserve">      </w:t>
    </w:r>
    <w:r w:rsidR="009504C9" w:rsidRPr="007B6ECC">
      <w:rPr>
        <w:rStyle w:val="Heading1Char"/>
        <w:rFonts w:ascii="VAG Rounded" w:hAnsi="VAG Rounded"/>
        <w:b/>
        <w:color w:val="1F497D" w:themeColor="text2"/>
        <w:sz w:val="36"/>
        <w:szCs w:val="30"/>
      </w:rPr>
      <w:t>Training</w:t>
    </w:r>
  </w:p>
  <w:p w:rsidR="009504C9" w:rsidRDefault="009504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14"/>
    <w:rsid w:val="00135514"/>
    <w:rsid w:val="00213726"/>
    <w:rsid w:val="00227E61"/>
    <w:rsid w:val="002678F8"/>
    <w:rsid w:val="00320833"/>
    <w:rsid w:val="0039387B"/>
    <w:rsid w:val="005C3CAB"/>
    <w:rsid w:val="00615755"/>
    <w:rsid w:val="00651C52"/>
    <w:rsid w:val="00664701"/>
    <w:rsid w:val="007B6ECC"/>
    <w:rsid w:val="00881CD0"/>
    <w:rsid w:val="009504C9"/>
    <w:rsid w:val="00A83AED"/>
    <w:rsid w:val="00B91CAC"/>
    <w:rsid w:val="00C641EE"/>
    <w:rsid w:val="00FE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9E874AE-C727-4737-9B12-19B84D8B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651C52"/>
    <w:pPr>
      <w:keepNext/>
      <w:keepLines/>
      <w:spacing w:before="240" w:after="0" w:line="240" w:lineRule="auto"/>
      <w:outlineLvl w:val="0"/>
    </w:pPr>
    <w:rPr>
      <w:rFonts w:ascii="Arial" w:eastAsiaTheme="majorEastAsia" w:hAnsi="Arial" w:cs="Arial"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51C52"/>
    <w:rPr>
      <w:rFonts w:ascii="Arial" w:eastAsiaTheme="majorEastAsia" w:hAnsi="Arial" w:cs="Arial"/>
      <w:color w:val="000000" w:themeColor="text1"/>
      <w:sz w:val="28"/>
      <w:szCs w:val="28"/>
    </w:rPr>
  </w:style>
  <w:style w:type="table" w:styleId="TableGrid">
    <w:name w:val="Table Grid"/>
    <w:basedOn w:val="TableNormal"/>
    <w:uiPriority w:val="59"/>
    <w:rsid w:val="00135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35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514"/>
  </w:style>
  <w:style w:type="paragraph" w:styleId="Footer">
    <w:name w:val="footer"/>
    <w:basedOn w:val="Normal"/>
    <w:link w:val="FooterChar"/>
    <w:uiPriority w:val="99"/>
    <w:unhideWhenUsed/>
    <w:rsid w:val="001355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514"/>
  </w:style>
  <w:style w:type="paragraph" w:styleId="BalloonText">
    <w:name w:val="Balloon Text"/>
    <w:basedOn w:val="Normal"/>
    <w:link w:val="BalloonTextChar"/>
    <w:uiPriority w:val="99"/>
    <w:semiHidden/>
    <w:unhideWhenUsed/>
    <w:rsid w:val="00A83A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A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B5F777A3</Template>
  <TotalTime>6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Gutierrez</dc:creator>
  <cp:keywords/>
  <dc:description/>
  <cp:lastModifiedBy>Paulina Gutierrez</cp:lastModifiedBy>
  <cp:revision>8</cp:revision>
  <cp:lastPrinted>2018-12-21T00:19:00Z</cp:lastPrinted>
  <dcterms:created xsi:type="dcterms:W3CDTF">2018-12-20T23:55:00Z</dcterms:created>
  <dcterms:modified xsi:type="dcterms:W3CDTF">2018-12-21T00:24:00Z</dcterms:modified>
</cp:coreProperties>
</file>