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29F2D" w14:textId="77777777" w:rsidR="00DA7A7B" w:rsidRDefault="00DA7A7B" w:rsidP="00DA7A7B">
      <w:pPr>
        <w:pStyle w:val="Heading1"/>
        <w:spacing w:after="480"/>
        <w:rPr>
          <w:rFonts w:cs="Arial"/>
          <w:szCs w:val="28"/>
        </w:rPr>
      </w:pPr>
      <w:r>
        <w:t xml:space="preserve">About our </w:t>
      </w:r>
      <w:r w:rsidRPr="00AD6600">
        <w:t>Privacy</w:t>
      </w:r>
      <w:r>
        <w:t xml:space="preserve"> Policy</w:t>
      </w:r>
      <w:r>
        <w:rPr>
          <w:rFonts w:cs="Arial"/>
          <w:szCs w:val="28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DA7A7B" w:rsidRPr="00B728DA" w14:paraId="739F188C" w14:textId="77777777" w:rsidTr="00FB3386">
        <w:tc>
          <w:tcPr>
            <w:tcW w:w="2972" w:type="dxa"/>
            <w:vAlign w:val="center"/>
          </w:tcPr>
          <w:p w14:paraId="46914B4D" w14:textId="77777777" w:rsidR="00DA7A7B" w:rsidRPr="00B728DA" w:rsidRDefault="00DA7A7B" w:rsidP="00F67224">
            <w:pPr>
              <w:spacing w:line="360" w:lineRule="auto"/>
              <w:jc w:val="center"/>
              <w:rPr>
                <w:rFonts w:cs="Arial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D2047B" wp14:editId="7202E282">
                  <wp:extent cx="1190445" cy="1190445"/>
                  <wp:effectExtent l="0" t="0" r="0" b="0"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05" cy="120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4F02AD87" w14:textId="77777777" w:rsidR="00DA7A7B" w:rsidRDefault="00DA7A7B" w:rsidP="00F67224">
            <w:pPr>
              <w:spacing w:after="280" w:line="360" w:lineRule="auto"/>
              <w:rPr>
                <w:rFonts w:cs="Arial"/>
                <w:b/>
                <w:bCs/>
                <w:szCs w:val="28"/>
              </w:rPr>
            </w:pPr>
            <w:r>
              <w:rPr>
                <w:rFonts w:cs="Arial"/>
                <w:szCs w:val="28"/>
              </w:rPr>
              <w:t xml:space="preserve">This is Easy Read information about People with Disability Australia’s </w:t>
            </w:r>
            <w:r w:rsidRPr="00BC365C">
              <w:rPr>
                <w:rFonts w:cs="Arial"/>
                <w:b/>
                <w:bCs/>
                <w:szCs w:val="28"/>
              </w:rPr>
              <w:t>Privacy Policy.</w:t>
            </w:r>
          </w:p>
          <w:p w14:paraId="34C7E4BE" w14:textId="77777777" w:rsidR="00DA7A7B" w:rsidRPr="00B728DA" w:rsidRDefault="00DA7A7B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We say PWDA for short.</w:t>
            </w:r>
          </w:p>
        </w:tc>
      </w:tr>
      <w:tr w:rsidR="00DA7A7B" w:rsidRPr="00B728DA" w14:paraId="0C4BAE8A" w14:textId="77777777" w:rsidTr="00FB3386">
        <w:tc>
          <w:tcPr>
            <w:tcW w:w="2972" w:type="dxa"/>
            <w:vAlign w:val="center"/>
          </w:tcPr>
          <w:p w14:paraId="397DB6A9" w14:textId="77777777" w:rsidR="00DA7A7B" w:rsidRPr="00B728DA" w:rsidRDefault="00DA7A7B" w:rsidP="00F67224">
            <w:pPr>
              <w:spacing w:line="360" w:lineRule="auto"/>
              <w:rPr>
                <w:rFonts w:cs="Arial"/>
                <w:szCs w:val="28"/>
              </w:rPr>
            </w:pPr>
          </w:p>
          <w:p w14:paraId="26D5385A" w14:textId="77777777" w:rsidR="00DA7A7B" w:rsidRPr="00B728DA" w:rsidRDefault="00DA7A7B" w:rsidP="00F67224">
            <w:pPr>
              <w:spacing w:line="360" w:lineRule="auto"/>
              <w:jc w:val="center"/>
              <w:rPr>
                <w:rFonts w:cs="Arial"/>
                <w:szCs w:val="28"/>
              </w:rPr>
            </w:pPr>
            <w:r w:rsidRPr="007A4D75">
              <w:rPr>
                <w:noProof/>
              </w:rPr>
              <w:drawing>
                <wp:inline distT="0" distB="0" distL="0" distR="0" wp14:anchorId="73B890EE" wp14:editId="0A9CF679">
                  <wp:extent cx="1057846" cy="1057846"/>
                  <wp:effectExtent l="0" t="57150" r="0" b="0"/>
                  <wp:docPr id="3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0951">
                            <a:off x="0" y="0"/>
                            <a:ext cx="1066341" cy="106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5CDFAF0F" w14:textId="77777777" w:rsidR="00DA7A7B" w:rsidRPr="00BC365C" w:rsidRDefault="00DA7A7B" w:rsidP="00F67224">
            <w:pPr>
              <w:spacing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The </w:t>
            </w:r>
            <w:r w:rsidRPr="00BC365C">
              <w:rPr>
                <w:rFonts w:cs="Arial"/>
                <w:b/>
                <w:bCs/>
                <w:szCs w:val="28"/>
              </w:rPr>
              <w:t>Privacy Policy</w:t>
            </w:r>
            <w:r>
              <w:rPr>
                <w:rFonts w:cs="Arial"/>
                <w:szCs w:val="28"/>
              </w:rPr>
              <w:t xml:space="preserve"> is PWDA’s rules about how we use people’s personal information and keep it private. </w:t>
            </w:r>
          </w:p>
        </w:tc>
      </w:tr>
      <w:tr w:rsidR="00DA7A7B" w:rsidRPr="00B728DA" w14:paraId="3B56B903" w14:textId="77777777" w:rsidTr="00FB3386">
        <w:tc>
          <w:tcPr>
            <w:tcW w:w="2972" w:type="dxa"/>
            <w:vAlign w:val="center"/>
          </w:tcPr>
          <w:p w14:paraId="4E73A0AD" w14:textId="77777777" w:rsidR="00DA7A7B" w:rsidRPr="00B728DA" w:rsidRDefault="00DA7A7B" w:rsidP="00F67224">
            <w:pPr>
              <w:spacing w:line="360" w:lineRule="auto"/>
              <w:rPr>
                <w:rFonts w:cs="Arial"/>
                <w:szCs w:val="28"/>
              </w:rPr>
            </w:pPr>
          </w:p>
          <w:p w14:paraId="0E30CF22" w14:textId="7F9AD368" w:rsidR="00DA7A7B" w:rsidRPr="00B728DA" w:rsidRDefault="00DA7A7B" w:rsidP="002E5EBE">
            <w:pPr>
              <w:spacing w:line="360" w:lineRule="auto"/>
              <w:jc w:val="center"/>
              <w:rPr>
                <w:rFonts w:cs="Arial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A824BF" wp14:editId="47969458">
                  <wp:extent cx="1266825" cy="1266825"/>
                  <wp:effectExtent l="0" t="0" r="9525" b="0"/>
                  <wp:docPr id="1253706639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706639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0186FA30" w14:textId="77777777" w:rsidR="00DA7A7B" w:rsidRDefault="00DA7A7B" w:rsidP="002E5EBE">
            <w:pPr>
              <w:spacing w:line="360" w:lineRule="auto"/>
              <w:rPr>
                <w:rFonts w:cs="Arial"/>
                <w:szCs w:val="28"/>
              </w:rPr>
            </w:pPr>
            <w:r w:rsidRPr="005C3567">
              <w:rPr>
                <w:rFonts w:cs="Arial"/>
                <w:szCs w:val="28"/>
              </w:rPr>
              <w:t xml:space="preserve">You can ask us for a copy of the </w:t>
            </w:r>
            <w:r>
              <w:rPr>
                <w:rFonts w:cs="Arial"/>
                <w:szCs w:val="28"/>
              </w:rPr>
              <w:t xml:space="preserve">full policy. </w:t>
            </w:r>
          </w:p>
          <w:p w14:paraId="3238A4B5" w14:textId="77777777" w:rsidR="00DA7A7B" w:rsidRPr="00C75C54" w:rsidRDefault="00DA7A7B" w:rsidP="002E5EBE">
            <w:pPr>
              <w:spacing w:line="360" w:lineRule="auto"/>
              <w:rPr>
                <w:rFonts w:cs="Arial"/>
                <w:szCs w:val="28"/>
              </w:rPr>
            </w:pPr>
            <w:r w:rsidRPr="00C75C54">
              <w:rPr>
                <w:rFonts w:cs="Arial"/>
                <w:szCs w:val="28"/>
              </w:rPr>
              <w:t>Our privacy policy is on our website. </w:t>
            </w:r>
          </w:p>
          <w:p w14:paraId="012674AD" w14:textId="0F55E0E8" w:rsidR="00DA7A7B" w:rsidRPr="002E5EBE" w:rsidRDefault="00DA7A7B" w:rsidP="002E5EBE">
            <w:pPr>
              <w:spacing w:line="360" w:lineRule="auto"/>
              <w:rPr>
                <w:rFonts w:cs="Arial"/>
                <w:szCs w:val="28"/>
                <w:lang w:val="en-GB"/>
              </w:rPr>
            </w:pPr>
            <w:hyperlink r:id="rId13" w:tgtFrame="_blank" w:history="1">
              <w:r w:rsidRPr="00C75C54">
                <w:rPr>
                  <w:rStyle w:val="Hyperlink"/>
                  <w:rFonts w:cs="Arial"/>
                  <w:b/>
                  <w:bCs/>
                  <w:szCs w:val="28"/>
                </w:rPr>
                <w:t>https://pwd.org.au/about-us/policies/privacy/</w:t>
              </w:r>
            </w:hyperlink>
            <w:r w:rsidRPr="00C75C54">
              <w:rPr>
                <w:rFonts w:cs="Arial"/>
                <w:szCs w:val="28"/>
              </w:rPr>
              <w:t xml:space="preserve"> </w:t>
            </w:r>
            <w:r w:rsidRPr="00C75C54">
              <w:rPr>
                <w:rFonts w:cs="Arial"/>
                <w:szCs w:val="28"/>
                <w:lang w:val="en-GB"/>
              </w:rPr>
              <w:t> </w:t>
            </w:r>
          </w:p>
        </w:tc>
      </w:tr>
      <w:tr w:rsidR="00DA7A7B" w:rsidRPr="00B728DA" w14:paraId="4C9121FF" w14:textId="77777777" w:rsidTr="00FB3386">
        <w:trPr>
          <w:trHeight w:val="2544"/>
        </w:trPr>
        <w:tc>
          <w:tcPr>
            <w:tcW w:w="2972" w:type="dxa"/>
            <w:vAlign w:val="center"/>
          </w:tcPr>
          <w:p w14:paraId="0904695B" w14:textId="77777777" w:rsidR="00DA7A7B" w:rsidRPr="00B728DA" w:rsidRDefault="00DA7A7B" w:rsidP="00F67224">
            <w:pPr>
              <w:spacing w:line="360" w:lineRule="auto"/>
              <w:rPr>
                <w:rFonts w:cs="Arial"/>
                <w:szCs w:val="28"/>
              </w:rPr>
            </w:pPr>
          </w:p>
          <w:p w14:paraId="094A8F05" w14:textId="77777777" w:rsidR="00DA7A7B" w:rsidRPr="00B728DA" w:rsidRDefault="00DA7A7B" w:rsidP="00F67224">
            <w:pPr>
              <w:spacing w:line="360" w:lineRule="auto"/>
              <w:jc w:val="center"/>
              <w:rPr>
                <w:rFonts w:cs="Arial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C5CF74" wp14:editId="6BCBA523">
                  <wp:extent cx="1388853" cy="1388853"/>
                  <wp:effectExtent l="0" t="0" r="1905" b="0"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74" cy="1399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763E3C02" w14:textId="77777777" w:rsidR="00DA7A7B" w:rsidRPr="00B728DA" w:rsidRDefault="00DA7A7B" w:rsidP="00F67224">
            <w:pPr>
              <w:spacing w:after="24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Please tell us</w:t>
            </w:r>
            <w:r w:rsidRPr="005C3567">
              <w:rPr>
                <w:rFonts w:cs="Arial"/>
                <w:szCs w:val="28"/>
              </w:rPr>
              <w:t xml:space="preserve"> if you would li</w:t>
            </w:r>
            <w:r>
              <w:rPr>
                <w:rFonts w:cs="Arial"/>
                <w:szCs w:val="28"/>
              </w:rPr>
              <w:t>ke some help to read the information.</w:t>
            </w:r>
          </w:p>
        </w:tc>
      </w:tr>
    </w:tbl>
    <w:p w14:paraId="0468B876" w14:textId="77777777" w:rsidR="003D5A59" w:rsidRDefault="003D5A59"/>
    <w:p w14:paraId="034D6FD6" w14:textId="77777777" w:rsidR="003D5A59" w:rsidRDefault="003D5A59">
      <w:r>
        <w:br w:type="page"/>
      </w:r>
    </w:p>
    <w:p w14:paraId="4916FED2" w14:textId="0A577998" w:rsidR="004F0D1F" w:rsidRDefault="003D5A59" w:rsidP="004F0D1F">
      <w:pPr>
        <w:pStyle w:val="Heading2"/>
      </w:pPr>
      <w:r>
        <w:lastRenderedPageBreak/>
        <w:t>Everyone has a right to privacy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4F0D1F" w:rsidRPr="00B728DA" w14:paraId="562F9613" w14:textId="77777777" w:rsidTr="00A41E1D">
        <w:trPr>
          <w:trHeight w:val="300"/>
        </w:trPr>
        <w:tc>
          <w:tcPr>
            <w:tcW w:w="2972" w:type="dxa"/>
            <w:vAlign w:val="center"/>
          </w:tcPr>
          <w:p w14:paraId="30EB35B0" w14:textId="77777777" w:rsidR="004F0D1F" w:rsidRPr="00B728DA" w:rsidRDefault="004F0D1F" w:rsidP="00F67224">
            <w:pPr>
              <w:spacing w:line="360" w:lineRule="auto"/>
              <w:jc w:val="center"/>
              <w:rPr>
                <w:rFonts w:cs="Arial"/>
                <w:szCs w:val="28"/>
              </w:rPr>
            </w:pPr>
            <w:r w:rsidRPr="00A9410B">
              <w:rPr>
                <w:noProof/>
              </w:rPr>
              <w:drawing>
                <wp:inline distT="0" distB="0" distL="0" distR="0" wp14:anchorId="7A9D27F9" wp14:editId="7A1369D3">
                  <wp:extent cx="1348338" cy="1348338"/>
                  <wp:effectExtent l="0" t="0" r="0" b="0"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509FC7-FBD4-B846-A403-1E8850234A7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46509FC7-FBD4-B846-A403-1E8850234A7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338" cy="134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4A775CA8" w14:textId="77777777" w:rsidR="004F0D1F" w:rsidRDefault="004F0D1F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The law says people have the right to have their </w:t>
            </w:r>
            <w:r w:rsidRPr="00510EFD">
              <w:rPr>
                <w:rFonts w:cs="Arial"/>
                <w:b/>
                <w:bCs/>
                <w:szCs w:val="28"/>
              </w:rPr>
              <w:t>personal information</w:t>
            </w:r>
            <w:r>
              <w:rPr>
                <w:rFonts w:cs="Arial"/>
                <w:szCs w:val="28"/>
              </w:rPr>
              <w:t xml:space="preserve"> kept private. </w:t>
            </w:r>
          </w:p>
          <w:p w14:paraId="602A69F4" w14:textId="77777777" w:rsidR="004F0D1F" w:rsidRPr="00B728DA" w:rsidRDefault="004F0D1F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PWDA follows the law to keep your information safe.</w:t>
            </w:r>
          </w:p>
        </w:tc>
      </w:tr>
    </w:tbl>
    <w:p w14:paraId="38D07A28" w14:textId="044C963E" w:rsidR="004F0D1F" w:rsidRPr="004F0D1F" w:rsidRDefault="004F0D1F" w:rsidP="004F0D1F">
      <w:pPr>
        <w:pStyle w:val="Heading2"/>
      </w:pPr>
      <w:r w:rsidRPr="00A22170">
        <w:t>What is Personal Information?</w:t>
      </w:r>
    </w:p>
    <w:tbl>
      <w:tblPr>
        <w:tblStyle w:val="TableGrid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080CCA" w:rsidRPr="00B728DA" w14:paraId="33EF0EE0" w14:textId="77777777" w:rsidTr="00A41E1D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5B67E" w14:textId="52142846" w:rsidR="00D65C36" w:rsidRPr="00B728DA" w:rsidRDefault="00BC365C" w:rsidP="003D273D">
            <w:pPr>
              <w:spacing w:line="360" w:lineRule="auto"/>
              <w:jc w:val="center"/>
              <w:rPr>
                <w:rFonts w:cs="Arial"/>
                <w:szCs w:val="28"/>
              </w:rPr>
            </w:pPr>
            <w:r w:rsidRPr="009E2D12">
              <w:rPr>
                <w:noProof/>
              </w:rPr>
              <w:drawing>
                <wp:inline distT="0" distB="0" distL="0" distR="0" wp14:anchorId="096DF3BF" wp14:editId="681A7360">
                  <wp:extent cx="1092819" cy="1092819"/>
                  <wp:effectExtent l="0" t="0" r="0" b="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FFAB07-0EBB-F544-A59E-7F7B743BFF08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1FFFAB07-0EBB-F544-A59E-7F7B743BFF08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35" cy="109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EFF22" w14:textId="284E9D1B" w:rsidR="00BC365C" w:rsidRDefault="00BC365C" w:rsidP="00BC365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Your personal information is things like:</w:t>
            </w:r>
          </w:p>
          <w:p w14:paraId="3526FE1B" w14:textId="25556A78" w:rsidR="00D65C36" w:rsidRPr="00DF11EF" w:rsidRDefault="00BC365C" w:rsidP="00DF11EF">
            <w:pPr>
              <w:spacing w:after="280" w:line="360" w:lineRule="auto"/>
              <w:rPr>
                <w:rFonts w:cs="Arial"/>
                <w:szCs w:val="28"/>
              </w:rPr>
            </w:pPr>
            <w:r w:rsidRPr="00DF11EF">
              <w:rPr>
                <w:rFonts w:cs="Arial"/>
                <w:szCs w:val="28"/>
              </w:rPr>
              <w:t>Your name</w:t>
            </w:r>
            <w:r w:rsidR="006E127C">
              <w:rPr>
                <w:rFonts w:cs="Arial"/>
                <w:szCs w:val="28"/>
              </w:rPr>
              <w:t>.</w:t>
            </w:r>
          </w:p>
        </w:tc>
      </w:tr>
      <w:tr w:rsidR="00080CCA" w:rsidRPr="00B728DA" w14:paraId="267DD4CC" w14:textId="77777777" w:rsidTr="00A41E1D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68D66" w14:textId="22E1208B" w:rsidR="00D65C36" w:rsidRPr="00B728DA" w:rsidRDefault="00BC365C" w:rsidP="006E127C">
            <w:pPr>
              <w:spacing w:line="360" w:lineRule="auto"/>
              <w:jc w:val="center"/>
              <w:rPr>
                <w:rFonts w:cs="Arial"/>
                <w:szCs w:val="28"/>
              </w:rPr>
            </w:pPr>
            <w:r w:rsidRPr="005B08E4">
              <w:rPr>
                <w:noProof/>
              </w:rPr>
              <w:drawing>
                <wp:inline distT="0" distB="0" distL="0" distR="0" wp14:anchorId="728CCCAE" wp14:editId="6DE7F2FC">
                  <wp:extent cx="1285336" cy="1285336"/>
                  <wp:effectExtent l="0" t="0" r="0" b="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0B57E2-F71C-1E46-A9C4-357793279305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50B57E2-F71C-1E46-A9C4-357793279305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44" cy="129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6E938" w14:textId="58E24719" w:rsidR="00D65C36" w:rsidRPr="00DF11EF" w:rsidRDefault="00BC365C" w:rsidP="00DF11EF">
            <w:pPr>
              <w:spacing w:after="280" w:line="360" w:lineRule="auto"/>
              <w:rPr>
                <w:rFonts w:cs="Arial"/>
                <w:szCs w:val="28"/>
              </w:rPr>
            </w:pPr>
            <w:r w:rsidRPr="00DF11EF">
              <w:rPr>
                <w:rFonts w:cs="Arial"/>
                <w:szCs w:val="28"/>
              </w:rPr>
              <w:t>Where you live</w:t>
            </w:r>
            <w:r w:rsidR="006E127C">
              <w:rPr>
                <w:rFonts w:cs="Arial"/>
                <w:szCs w:val="28"/>
              </w:rPr>
              <w:t>.</w:t>
            </w:r>
          </w:p>
        </w:tc>
      </w:tr>
      <w:tr w:rsidR="00DF11EF" w:rsidRPr="00B728DA" w14:paraId="1745D3EB" w14:textId="77777777" w:rsidTr="00A41E1D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04183" w14:textId="092C8D50" w:rsidR="00DF11EF" w:rsidRPr="005B08E4" w:rsidRDefault="006E127C" w:rsidP="003D273D">
            <w:pPr>
              <w:spacing w:line="360" w:lineRule="auto"/>
              <w:jc w:val="center"/>
              <w:rPr>
                <w:noProof/>
              </w:rPr>
            </w:pPr>
            <w:r w:rsidRPr="00705BD7">
              <w:rPr>
                <w:noProof/>
              </w:rPr>
              <w:drawing>
                <wp:anchor distT="0" distB="0" distL="114300" distR="114300" simplePos="0" relativeHeight="251660290" behindDoc="1" locked="0" layoutInCell="1" allowOverlap="1" wp14:anchorId="6C99A58D" wp14:editId="1CC66B54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-76835</wp:posOffset>
                  </wp:positionV>
                  <wp:extent cx="935355" cy="935355"/>
                  <wp:effectExtent l="0" t="0" r="0" b="0"/>
                  <wp:wrapNone/>
                  <wp:docPr id="19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3935C2-8708-2D49-809A-05CC7AA03961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1">
                            <a:extLst>
                              <a:ext uri="{FF2B5EF4-FFF2-40B4-BE49-F238E27FC236}">
                                <a16:creationId xmlns:a16="http://schemas.microsoft.com/office/drawing/2014/main" id="{2D3935C2-8708-2D49-809A-05CC7AA03961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11EF">
              <w:rPr>
                <w:noProof/>
              </w:rPr>
              <w:drawing>
                <wp:anchor distT="0" distB="0" distL="114300" distR="114300" simplePos="0" relativeHeight="251659266" behindDoc="1" locked="0" layoutInCell="1" allowOverlap="1" wp14:anchorId="7DB8022A" wp14:editId="7BCE6B30">
                  <wp:simplePos x="0" y="0"/>
                  <wp:positionH relativeFrom="column">
                    <wp:posOffset>-506095</wp:posOffset>
                  </wp:positionH>
                  <wp:positionV relativeFrom="paragraph">
                    <wp:posOffset>-29845</wp:posOffset>
                  </wp:positionV>
                  <wp:extent cx="783590" cy="820420"/>
                  <wp:effectExtent l="0" t="0" r="0" b="0"/>
                  <wp:wrapTight wrapText="bothSides">
                    <wp:wrapPolygon edited="0">
                      <wp:start x="0" y="0"/>
                      <wp:lineTo x="0" y="21065"/>
                      <wp:lineTo x="21005" y="21065"/>
                      <wp:lineTo x="21005" y="0"/>
                      <wp:lineTo x="0" y="0"/>
                    </wp:wrapPolygon>
                  </wp:wrapTight>
                  <wp:docPr id="21" name="Picture 21" descr="Call Icons Png - Down Arrow In Circle, Transparent Png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ll Icons Png - Down Arrow In Circle, Transparent Png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11EF" w:rsidRPr="00705BD7">
              <w:rPr>
                <w:noProof/>
              </w:rPr>
              <w:t xml:space="preserve"> 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E22B2" w14:textId="691A795B" w:rsidR="00DF11EF" w:rsidRPr="00DF11EF" w:rsidRDefault="00DF11EF" w:rsidP="00DF11EF">
            <w:pPr>
              <w:spacing w:after="280" w:line="360" w:lineRule="auto"/>
              <w:rPr>
                <w:rFonts w:cs="Arial"/>
                <w:szCs w:val="28"/>
              </w:rPr>
            </w:pPr>
            <w:r w:rsidRPr="00DF11EF">
              <w:rPr>
                <w:rFonts w:cs="Arial"/>
                <w:szCs w:val="28"/>
              </w:rPr>
              <w:t>How to contact you, such as your email address and phone number</w:t>
            </w:r>
            <w:r w:rsidR="006E127C">
              <w:rPr>
                <w:rFonts w:cs="Arial"/>
                <w:szCs w:val="28"/>
              </w:rPr>
              <w:t>.</w:t>
            </w:r>
          </w:p>
        </w:tc>
      </w:tr>
      <w:tr w:rsidR="006E127C" w:rsidRPr="00B728DA" w14:paraId="5B361719" w14:textId="77777777" w:rsidTr="00A41E1D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9289F" w14:textId="29AF090B" w:rsidR="006E127C" w:rsidRDefault="0022281A" w:rsidP="003D273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FAB686" wp14:editId="1D497239">
                  <wp:extent cx="1371600" cy="1371600"/>
                  <wp:effectExtent l="0" t="0" r="0" b="0"/>
                  <wp:docPr id="145676441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76441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494" cy="137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83E98" w14:textId="53D93F6D" w:rsidR="006E127C" w:rsidRPr="00DF11EF" w:rsidRDefault="006E127C" w:rsidP="006E127C">
            <w:pPr>
              <w:spacing w:line="360" w:lineRule="auto"/>
              <w:rPr>
                <w:rFonts w:cs="Arial"/>
                <w:szCs w:val="28"/>
              </w:rPr>
            </w:pPr>
            <w:r w:rsidRPr="006E127C">
              <w:rPr>
                <w:rFonts w:cs="Arial"/>
                <w:szCs w:val="28"/>
              </w:rPr>
              <w:t>How old you are</w:t>
            </w:r>
            <w:r>
              <w:rPr>
                <w:rFonts w:cs="Arial"/>
                <w:szCs w:val="28"/>
              </w:rPr>
              <w:t>.</w:t>
            </w:r>
          </w:p>
        </w:tc>
      </w:tr>
      <w:tr w:rsidR="00080CCA" w:rsidRPr="00B728DA" w14:paraId="628F4A2E" w14:textId="77777777" w:rsidTr="00A41E1D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03C96" w14:textId="5F8B663B" w:rsidR="00D65C36" w:rsidRPr="00B728DA" w:rsidRDefault="00054741" w:rsidP="003D273D">
            <w:pPr>
              <w:spacing w:line="360" w:lineRule="auto"/>
              <w:jc w:val="center"/>
              <w:rPr>
                <w:rFonts w:cs="Arial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987EB9" wp14:editId="63CA8296">
                  <wp:extent cx="1419225" cy="1419225"/>
                  <wp:effectExtent l="0" t="0" r="9525" b="0"/>
                  <wp:docPr id="83156550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56550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D9D7A" w14:textId="2D91D3D9" w:rsidR="00BC365C" w:rsidRPr="006E127C" w:rsidRDefault="00BC365C" w:rsidP="006E127C">
            <w:pPr>
              <w:spacing w:after="280" w:line="360" w:lineRule="auto"/>
              <w:rPr>
                <w:rFonts w:cs="Arial"/>
                <w:szCs w:val="28"/>
              </w:rPr>
            </w:pPr>
            <w:r w:rsidRPr="006E127C">
              <w:rPr>
                <w:rFonts w:cs="Arial"/>
                <w:szCs w:val="28"/>
              </w:rPr>
              <w:t>The kind of work you do</w:t>
            </w:r>
            <w:r w:rsidR="216ABF60" w:rsidRPr="006E127C">
              <w:rPr>
                <w:rFonts w:cs="Arial"/>
              </w:rPr>
              <w:t>.</w:t>
            </w:r>
          </w:p>
        </w:tc>
      </w:tr>
      <w:tr w:rsidR="00080CCA" w:rsidRPr="00B728DA" w14:paraId="1A78109A" w14:textId="77777777" w:rsidTr="00A41E1D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C393C" w14:textId="188E4E80" w:rsidR="00D65C36" w:rsidRPr="00B728DA" w:rsidRDefault="00106837" w:rsidP="007A6DBC">
            <w:pPr>
              <w:spacing w:line="360" w:lineRule="auto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noProof/>
                <w:szCs w:val="28"/>
              </w:rPr>
              <w:drawing>
                <wp:inline distT="0" distB="0" distL="0" distR="0" wp14:anchorId="4C78571A" wp14:editId="3845AE07">
                  <wp:extent cx="1419225" cy="1419225"/>
                  <wp:effectExtent l="0" t="0" r="0" b="9525"/>
                  <wp:docPr id="803917166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917166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CA523" w14:textId="20AC030B" w:rsidR="00D65C36" w:rsidRPr="00B728DA" w:rsidRDefault="008D10FE" w:rsidP="00BC365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It can also be other information about you or that people know is about you.</w:t>
            </w:r>
          </w:p>
        </w:tc>
      </w:tr>
      <w:tr w:rsidR="00080CCA" w:rsidRPr="00B728DA" w14:paraId="2DB6498A" w14:textId="77777777" w:rsidTr="00A41E1D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29FEC" w14:textId="51CD3620" w:rsidR="00BC365C" w:rsidRPr="00B728DA" w:rsidRDefault="00CD6F35" w:rsidP="007A6DBC">
            <w:pPr>
              <w:spacing w:line="360" w:lineRule="auto"/>
              <w:jc w:val="center"/>
              <w:rPr>
                <w:rFonts w:cs="Arial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A24962" wp14:editId="17A53742">
                  <wp:extent cx="1092448" cy="1092448"/>
                  <wp:effectExtent l="0" t="0" r="0" b="0"/>
                  <wp:docPr id="43" name="Picture 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02" cy="109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66028" w14:textId="77777777" w:rsidR="00BC365C" w:rsidRDefault="00BC365C" w:rsidP="00BC365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The law says we must keep some kinds of personal information even more private. </w:t>
            </w:r>
          </w:p>
          <w:p w14:paraId="621DD662" w14:textId="55D38F4F" w:rsidR="00BC365C" w:rsidRDefault="00BC365C" w:rsidP="00BC365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This is called </w:t>
            </w:r>
            <w:r w:rsidRPr="00793CAA">
              <w:rPr>
                <w:rFonts w:cs="Arial"/>
                <w:b/>
                <w:bCs/>
                <w:szCs w:val="28"/>
              </w:rPr>
              <w:t>sensitive information</w:t>
            </w:r>
            <w:r>
              <w:rPr>
                <w:rFonts w:cs="Arial"/>
                <w:b/>
                <w:bCs/>
                <w:szCs w:val="28"/>
              </w:rPr>
              <w:t>.</w:t>
            </w:r>
          </w:p>
        </w:tc>
      </w:tr>
      <w:tr w:rsidR="00080CCA" w:rsidRPr="00B728DA" w14:paraId="7FFC6F61" w14:textId="77777777" w:rsidTr="00A41E1D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CF6F5" w14:textId="38552BBF" w:rsidR="00BC365C" w:rsidRPr="00B728DA" w:rsidRDefault="00BC365C" w:rsidP="007A6DBC">
            <w:pPr>
              <w:spacing w:line="360" w:lineRule="auto"/>
              <w:jc w:val="center"/>
              <w:rPr>
                <w:rFonts w:cs="Arial"/>
                <w:szCs w:val="28"/>
              </w:rPr>
            </w:pPr>
            <w:r w:rsidRPr="001705CF">
              <w:rPr>
                <w:noProof/>
              </w:rPr>
              <w:drawing>
                <wp:inline distT="0" distB="0" distL="0" distR="0" wp14:anchorId="367C19F3" wp14:editId="7D71F3DC">
                  <wp:extent cx="1176454" cy="1176454"/>
                  <wp:effectExtent l="0" t="0" r="0" b="5080"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88DBC6-4471-EF4E-AB32-EB4518BDC22A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F188DBC6-4471-EF4E-AB32-EB4518BDC22A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223" cy="117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27308" w14:textId="77777777" w:rsidR="00CD6F35" w:rsidRDefault="00CD6F35" w:rsidP="00BC365C">
            <w:pPr>
              <w:spacing w:after="280" w:line="360" w:lineRule="auto"/>
              <w:rPr>
                <w:rFonts w:cs="Arial"/>
                <w:szCs w:val="28"/>
              </w:rPr>
            </w:pPr>
            <w:r w:rsidRPr="00F77A10">
              <w:rPr>
                <w:rFonts w:cs="Arial"/>
                <w:szCs w:val="28"/>
              </w:rPr>
              <w:t xml:space="preserve">Sensitive information includes things like </w:t>
            </w:r>
          </w:p>
          <w:p w14:paraId="63CB0E9C" w14:textId="30BC3F04" w:rsidR="00BC365C" w:rsidRPr="00604A8C" w:rsidRDefault="00BC365C" w:rsidP="00604A8C">
            <w:pPr>
              <w:spacing w:after="280" w:line="360" w:lineRule="auto"/>
              <w:rPr>
                <w:rFonts w:cs="Arial"/>
                <w:szCs w:val="28"/>
              </w:rPr>
            </w:pPr>
            <w:r w:rsidRPr="00604A8C">
              <w:rPr>
                <w:rFonts w:cs="Arial"/>
                <w:szCs w:val="28"/>
              </w:rPr>
              <w:t>Your health or disability</w:t>
            </w:r>
            <w:r w:rsidR="00604A8C">
              <w:rPr>
                <w:rFonts w:cs="Arial"/>
                <w:szCs w:val="28"/>
              </w:rPr>
              <w:t>.</w:t>
            </w:r>
            <w:r w:rsidRPr="00604A8C">
              <w:rPr>
                <w:rFonts w:cs="Arial"/>
                <w:szCs w:val="28"/>
              </w:rPr>
              <w:t> </w:t>
            </w:r>
          </w:p>
        </w:tc>
      </w:tr>
      <w:tr w:rsidR="00080CCA" w:rsidRPr="00B728DA" w14:paraId="2C490025" w14:textId="77777777" w:rsidTr="00A41E1D">
        <w:trPr>
          <w:trHeight w:val="1575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0F971" w14:textId="3D3EA289" w:rsidR="00BC365C" w:rsidRPr="00B728DA" w:rsidRDefault="00BC365C" w:rsidP="007A6DBC">
            <w:pPr>
              <w:spacing w:line="360" w:lineRule="auto"/>
              <w:jc w:val="center"/>
              <w:rPr>
                <w:rFonts w:cs="Arial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EE4739" wp14:editId="29C80F46">
                  <wp:extent cx="909402" cy="479503"/>
                  <wp:effectExtent l="0" t="0" r="5080" b="3175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58" cy="48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E2E74" w14:textId="6B0098BE" w:rsidR="00221D59" w:rsidRPr="00604A8C" w:rsidRDefault="00BC365C" w:rsidP="00604A8C">
            <w:pPr>
              <w:spacing w:after="280" w:line="360" w:lineRule="auto"/>
              <w:rPr>
                <w:rFonts w:cs="Arial"/>
                <w:szCs w:val="28"/>
              </w:rPr>
            </w:pPr>
            <w:r w:rsidRPr="00604A8C">
              <w:rPr>
                <w:rFonts w:cs="Arial"/>
                <w:szCs w:val="28"/>
              </w:rPr>
              <w:t>If you are in the NDIS</w:t>
            </w:r>
            <w:r w:rsidR="00396FC3">
              <w:rPr>
                <w:rFonts w:cs="Arial"/>
                <w:szCs w:val="28"/>
              </w:rPr>
              <w:t>.</w:t>
            </w:r>
            <w:r w:rsidRPr="00604A8C">
              <w:rPr>
                <w:rFonts w:cs="Arial"/>
                <w:szCs w:val="28"/>
              </w:rPr>
              <w:t xml:space="preserve">  </w:t>
            </w:r>
          </w:p>
        </w:tc>
      </w:tr>
      <w:tr w:rsidR="00080CCA" w:rsidRPr="00B728DA" w14:paraId="55DE43D3" w14:textId="77777777" w:rsidTr="00A41E1D">
        <w:trPr>
          <w:cantSplit/>
          <w:trHeight w:val="1134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7436B" w14:textId="3067369B" w:rsidR="00BC365C" w:rsidRPr="00B728DA" w:rsidRDefault="00BC365C" w:rsidP="0052454A">
            <w:pPr>
              <w:spacing w:line="360" w:lineRule="auto"/>
              <w:jc w:val="center"/>
              <w:rPr>
                <w:rFonts w:cs="Arial"/>
                <w:szCs w:val="28"/>
              </w:rPr>
            </w:pPr>
            <w:r w:rsidRPr="001705CF">
              <w:rPr>
                <w:noProof/>
              </w:rPr>
              <w:drawing>
                <wp:inline distT="0" distB="0" distL="0" distR="0" wp14:anchorId="02A6A69D" wp14:editId="7226A8CE">
                  <wp:extent cx="906248" cy="543749"/>
                  <wp:effectExtent l="0" t="0" r="0" b="2540"/>
                  <wp:docPr id="2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CABB86-8A2F-8945-A8B6-FB87830B9F2E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0">
                            <a:extLst>
                              <a:ext uri="{FF2B5EF4-FFF2-40B4-BE49-F238E27FC236}">
                                <a16:creationId xmlns:a16="http://schemas.microsoft.com/office/drawing/2014/main" id="{C1CABB86-8A2F-8945-A8B6-FB87830B9F2E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48" cy="5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20748" w14:textId="718D0295" w:rsidR="00BC365C" w:rsidRPr="00604A8C" w:rsidRDefault="00BC365C" w:rsidP="00604A8C">
            <w:pPr>
              <w:spacing w:after="280" w:line="360" w:lineRule="auto"/>
              <w:rPr>
                <w:rFonts w:cs="Arial"/>
                <w:szCs w:val="28"/>
              </w:rPr>
            </w:pPr>
            <w:r w:rsidRPr="00604A8C">
              <w:rPr>
                <w:rFonts w:cs="Arial"/>
                <w:szCs w:val="28"/>
              </w:rPr>
              <w:t>Your cultural background – such as being Aboriginal, Torres Strait Islander, African, or Asian</w:t>
            </w:r>
            <w:r w:rsidR="00B92F54" w:rsidRPr="00604A8C">
              <w:rPr>
                <w:rFonts w:cs="Arial"/>
                <w:szCs w:val="28"/>
              </w:rPr>
              <w:t>.</w:t>
            </w:r>
          </w:p>
        </w:tc>
      </w:tr>
      <w:tr w:rsidR="00080CCA" w:rsidRPr="00B728DA" w14:paraId="55EF6312" w14:textId="77777777" w:rsidTr="00A41E1D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776F3" w14:textId="66041B9E" w:rsidR="00BC365C" w:rsidRPr="00B728DA" w:rsidRDefault="007534EF" w:rsidP="00C04D46">
            <w:pPr>
              <w:spacing w:line="360" w:lineRule="auto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noProof/>
                <w:szCs w:val="28"/>
              </w:rPr>
              <w:lastRenderedPageBreak/>
              <w:drawing>
                <wp:inline distT="0" distB="0" distL="0" distR="0" wp14:anchorId="46A46779" wp14:editId="0F8B6822">
                  <wp:extent cx="1371600" cy="1371600"/>
                  <wp:effectExtent l="0" t="0" r="0" b="0"/>
                  <wp:docPr id="73538573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38573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1DF2B" w14:textId="10F0B294" w:rsidR="0052454A" w:rsidRPr="00604A8C" w:rsidRDefault="00221D59" w:rsidP="00604A8C">
            <w:pPr>
              <w:spacing w:after="280" w:line="360" w:lineRule="auto"/>
              <w:rPr>
                <w:rFonts w:cs="Arial"/>
              </w:rPr>
            </w:pPr>
            <w:r w:rsidRPr="00604A8C">
              <w:rPr>
                <w:rFonts w:cs="Arial"/>
              </w:rPr>
              <w:t xml:space="preserve">Your </w:t>
            </w:r>
            <w:r w:rsidRPr="00604A8C">
              <w:rPr>
                <w:rFonts w:cs="Arial"/>
                <w:b/>
                <w:bCs/>
              </w:rPr>
              <w:t>sexual orientation</w:t>
            </w:r>
            <w:r w:rsidR="00396FC3">
              <w:rPr>
                <w:rFonts w:cs="Arial"/>
                <w:b/>
                <w:bCs/>
              </w:rPr>
              <w:t>.</w:t>
            </w:r>
            <w:r w:rsidR="008D3B96" w:rsidRPr="00604A8C">
              <w:rPr>
                <w:rFonts w:cs="Arial"/>
              </w:rPr>
              <w:t xml:space="preserve"> </w:t>
            </w:r>
          </w:p>
          <w:p w14:paraId="19AB2677" w14:textId="503134F1" w:rsidR="00BC365C" w:rsidRPr="00604A8C" w:rsidRDefault="008D3B96" w:rsidP="00604A8C">
            <w:pPr>
              <w:spacing w:after="280" w:line="360" w:lineRule="auto"/>
              <w:rPr>
                <w:rFonts w:cs="Arial"/>
              </w:rPr>
            </w:pPr>
            <w:r w:rsidRPr="00604A8C">
              <w:rPr>
                <w:rFonts w:cs="Arial"/>
              </w:rPr>
              <w:t>This means who you are attracted to</w:t>
            </w:r>
            <w:r w:rsidR="004B4624" w:rsidRPr="00604A8C">
              <w:rPr>
                <w:rFonts w:cs="Arial"/>
              </w:rPr>
              <w:t>.</w:t>
            </w:r>
          </w:p>
        </w:tc>
      </w:tr>
      <w:tr w:rsidR="00080CCA" w:rsidRPr="00B728DA" w14:paraId="12F60698" w14:textId="77777777" w:rsidTr="00A41E1D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87A16" w14:textId="04C3DEE7" w:rsidR="00BC365C" w:rsidRPr="00B728DA" w:rsidRDefault="00631A5B" w:rsidP="00C04D46">
            <w:pPr>
              <w:spacing w:line="360" w:lineRule="auto"/>
              <w:jc w:val="center"/>
              <w:rPr>
                <w:rFonts w:cs="Arial"/>
                <w:szCs w:val="28"/>
              </w:rPr>
            </w:pPr>
            <w:r w:rsidRPr="001705CF">
              <w:rPr>
                <w:noProof/>
              </w:rPr>
              <w:drawing>
                <wp:inline distT="0" distB="0" distL="0" distR="0" wp14:anchorId="694AF572" wp14:editId="73654816">
                  <wp:extent cx="1388853" cy="1388853"/>
                  <wp:effectExtent l="0" t="0" r="1905" b="0"/>
                  <wp:docPr id="4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276AF7-F439-264E-8931-30227DC61D4B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8">
                            <a:extLst>
                              <a:ext uri="{FF2B5EF4-FFF2-40B4-BE49-F238E27FC236}">
                                <a16:creationId xmlns:a16="http://schemas.microsoft.com/office/drawing/2014/main" id="{A4276AF7-F439-264E-8931-30227DC61D4B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819" cy="139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AE373" w14:textId="77777777" w:rsidR="00C04D46" w:rsidRPr="00604A8C" w:rsidRDefault="004B3A54" w:rsidP="00604A8C">
            <w:pPr>
              <w:spacing w:after="280" w:line="360" w:lineRule="auto"/>
              <w:rPr>
                <w:rFonts w:cs="Arial"/>
                <w:szCs w:val="28"/>
              </w:rPr>
            </w:pPr>
            <w:r w:rsidRPr="00604A8C">
              <w:rPr>
                <w:rFonts w:cs="Arial"/>
                <w:szCs w:val="28"/>
              </w:rPr>
              <w:t xml:space="preserve">Your </w:t>
            </w:r>
            <w:r w:rsidRPr="00604A8C">
              <w:rPr>
                <w:rFonts w:cs="Arial"/>
                <w:b/>
                <w:bCs/>
                <w:szCs w:val="28"/>
              </w:rPr>
              <w:t>criminal history</w:t>
            </w:r>
            <w:r w:rsidR="00CC2246" w:rsidRPr="00604A8C">
              <w:rPr>
                <w:rFonts w:cs="Arial"/>
                <w:szCs w:val="28"/>
              </w:rPr>
              <w:t>.</w:t>
            </w:r>
          </w:p>
          <w:p w14:paraId="4F3081F2" w14:textId="6B0BDC29" w:rsidR="00BC365C" w:rsidRPr="00604A8C" w:rsidRDefault="00CC2246" w:rsidP="00604A8C">
            <w:pPr>
              <w:spacing w:after="280" w:line="360" w:lineRule="auto"/>
              <w:rPr>
                <w:rFonts w:cs="Arial"/>
                <w:szCs w:val="28"/>
              </w:rPr>
            </w:pPr>
            <w:r w:rsidRPr="00604A8C">
              <w:rPr>
                <w:rFonts w:cs="Arial"/>
                <w:szCs w:val="28"/>
              </w:rPr>
              <w:t>This means</w:t>
            </w:r>
            <w:r w:rsidR="004B3A54" w:rsidRPr="00604A8C">
              <w:rPr>
                <w:rFonts w:cs="Arial"/>
                <w:szCs w:val="28"/>
              </w:rPr>
              <w:t xml:space="preserve"> you have been in trouble with the law.</w:t>
            </w:r>
          </w:p>
        </w:tc>
      </w:tr>
      <w:tr w:rsidR="004F7059" w:rsidRPr="00B728DA" w14:paraId="67F76BD9" w14:textId="77777777" w:rsidTr="00A41E1D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31867" w14:textId="208A50F7" w:rsidR="004F7059" w:rsidRPr="001705CF" w:rsidRDefault="00080CCA" w:rsidP="00C04D46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50D1FE" wp14:editId="01D5FCC9">
                  <wp:extent cx="1619250" cy="1619250"/>
                  <wp:effectExtent l="0" t="0" r="0" b="0"/>
                  <wp:docPr id="1143491484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491484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BE8A6" w14:textId="77777777" w:rsidR="00106EFA" w:rsidRDefault="004F7059" w:rsidP="00BC365C">
            <w:pPr>
              <w:spacing w:after="280" w:line="360" w:lineRule="auto"/>
              <w:rPr>
                <w:rFonts w:cs="Arial"/>
                <w:szCs w:val="28"/>
              </w:rPr>
            </w:pPr>
            <w:r w:rsidRPr="004F7059">
              <w:rPr>
                <w:rFonts w:cs="Arial"/>
                <w:szCs w:val="28"/>
              </w:rPr>
              <w:t xml:space="preserve">We only collect your sensitive information if we need it to do our work. </w:t>
            </w:r>
          </w:p>
          <w:p w14:paraId="3A8FCF54" w14:textId="77777777" w:rsidR="00106EFA" w:rsidRDefault="004F7059" w:rsidP="00BC365C">
            <w:pPr>
              <w:spacing w:after="280" w:line="360" w:lineRule="auto"/>
              <w:rPr>
                <w:rFonts w:cs="Arial"/>
                <w:szCs w:val="28"/>
              </w:rPr>
            </w:pPr>
            <w:r w:rsidRPr="004F7059">
              <w:rPr>
                <w:rFonts w:cs="Arial"/>
                <w:szCs w:val="28"/>
              </w:rPr>
              <w:t xml:space="preserve">We must always get your </w:t>
            </w:r>
            <w:r w:rsidRPr="00106EFA">
              <w:rPr>
                <w:rFonts w:cs="Arial"/>
                <w:b/>
                <w:bCs/>
                <w:szCs w:val="28"/>
              </w:rPr>
              <w:t>consent</w:t>
            </w:r>
            <w:r w:rsidRPr="004F7059">
              <w:rPr>
                <w:rFonts w:cs="Arial"/>
                <w:szCs w:val="28"/>
              </w:rPr>
              <w:t xml:space="preserve"> for us to have your sensitive information. </w:t>
            </w:r>
          </w:p>
          <w:p w14:paraId="210C17BD" w14:textId="779EBEA2" w:rsidR="00080CCA" w:rsidRPr="00221D59" w:rsidDel="00221D59" w:rsidRDefault="00106EFA" w:rsidP="00BC365C">
            <w:pPr>
              <w:spacing w:after="280" w:line="360" w:lineRule="auto"/>
              <w:rPr>
                <w:rFonts w:cs="Arial"/>
                <w:szCs w:val="28"/>
              </w:rPr>
            </w:pPr>
            <w:r w:rsidRPr="00106EFA">
              <w:rPr>
                <w:rFonts w:cs="Arial"/>
                <w:b/>
                <w:bCs/>
                <w:szCs w:val="28"/>
              </w:rPr>
              <w:t>Consent</w:t>
            </w:r>
            <w:r w:rsidRPr="004F7059">
              <w:rPr>
                <w:rFonts w:cs="Arial"/>
                <w:szCs w:val="28"/>
              </w:rPr>
              <w:t xml:space="preserve"> </w:t>
            </w:r>
            <w:r w:rsidR="004F7059" w:rsidRPr="004F7059">
              <w:rPr>
                <w:rFonts w:cs="Arial"/>
                <w:szCs w:val="28"/>
              </w:rPr>
              <w:t>means you say it is OK. You can choose to say it is not OK</w:t>
            </w:r>
            <w:r w:rsidR="00080CCA">
              <w:rPr>
                <w:rFonts w:cs="Arial"/>
                <w:szCs w:val="28"/>
              </w:rPr>
              <w:t>.</w:t>
            </w:r>
          </w:p>
        </w:tc>
      </w:tr>
    </w:tbl>
    <w:p w14:paraId="6BC7FBAB" w14:textId="793EF277" w:rsidR="00F15E3E" w:rsidRDefault="00F15E3E" w:rsidP="00F15E3E">
      <w:pPr>
        <w:pStyle w:val="Heading2"/>
      </w:pPr>
      <w:r>
        <w:t>How we get your information</w:t>
      </w:r>
    </w:p>
    <w:tbl>
      <w:tblPr>
        <w:tblStyle w:val="TableGrid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F15E3E" w:rsidRPr="00B728DA" w14:paraId="26352CB7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24125" w14:textId="77777777" w:rsidR="00F15E3E" w:rsidRPr="00B728DA" w:rsidRDefault="00F15E3E" w:rsidP="00F67224">
            <w:pPr>
              <w:spacing w:line="360" w:lineRule="auto"/>
              <w:jc w:val="center"/>
              <w:rPr>
                <w:rFonts w:cs="Arial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AB633B" wp14:editId="780A8ECB">
                  <wp:extent cx="1397480" cy="1397480"/>
                  <wp:effectExtent l="0" t="0" r="0" b="0"/>
                  <wp:docPr id="2011526819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526819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595" cy="140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A18B0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E556CF">
              <w:rPr>
                <w:rFonts w:cs="Arial"/>
                <w:szCs w:val="28"/>
              </w:rPr>
              <w:t xml:space="preserve">We usually get your personal information directly from you. </w:t>
            </w:r>
          </w:p>
          <w:p w14:paraId="00C1CF2A" w14:textId="7CFF8D7C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E556CF">
              <w:rPr>
                <w:rFonts w:cs="Arial"/>
                <w:szCs w:val="28"/>
              </w:rPr>
              <w:t>This could be when you</w:t>
            </w:r>
            <w:r w:rsidR="00396FC3">
              <w:rPr>
                <w:rFonts w:cs="Arial"/>
                <w:szCs w:val="28"/>
              </w:rPr>
              <w:t>:</w:t>
            </w:r>
          </w:p>
        </w:tc>
      </w:tr>
      <w:tr w:rsidR="00F15E3E" w:rsidRPr="00B728DA" w14:paraId="5988893D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133A2" w14:textId="77777777" w:rsidR="00F15E3E" w:rsidRDefault="00F15E3E" w:rsidP="00F67224">
            <w:pPr>
              <w:spacing w:line="360" w:lineRule="auto"/>
              <w:jc w:val="center"/>
              <w:rPr>
                <w:rFonts w:cs="Arial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150312" wp14:editId="6923B728">
                  <wp:extent cx="1381125" cy="1381125"/>
                  <wp:effectExtent l="0" t="0" r="0" b="9525"/>
                  <wp:docPr id="1890393846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39384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6BA50" w14:textId="77777777" w:rsidR="00F15E3E" w:rsidRPr="00B728DA" w:rsidRDefault="00F15E3E" w:rsidP="00F67224">
            <w:pPr>
              <w:spacing w:line="360" w:lineRule="auto"/>
              <w:jc w:val="center"/>
              <w:rPr>
                <w:rFonts w:cs="Arial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366FC5" wp14:editId="356AA42C">
                  <wp:extent cx="1409700" cy="1409700"/>
                  <wp:effectExtent l="0" t="0" r="0" b="0"/>
                  <wp:docPr id="496641178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641178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652CD" w14:textId="438EF5DE" w:rsidR="00F15E3E" w:rsidRPr="0081770F" w:rsidRDefault="00F15E3E" w:rsidP="0081770F">
            <w:pPr>
              <w:spacing w:after="280" w:line="360" w:lineRule="auto"/>
              <w:rPr>
                <w:rFonts w:cs="Arial"/>
                <w:szCs w:val="28"/>
              </w:rPr>
            </w:pPr>
            <w:r w:rsidRPr="0081770F">
              <w:rPr>
                <w:rFonts w:cs="Arial"/>
                <w:szCs w:val="28"/>
              </w:rPr>
              <w:t>Fill in a membership form or apply for a Qantas Concession Card</w:t>
            </w:r>
            <w:r w:rsidR="0081770F">
              <w:rPr>
                <w:rFonts w:cs="Arial"/>
                <w:szCs w:val="28"/>
              </w:rPr>
              <w:t>.</w:t>
            </w:r>
          </w:p>
          <w:p w14:paraId="51633DBD" w14:textId="2817995B" w:rsidR="00F15E3E" w:rsidRPr="0081770F" w:rsidRDefault="00F15E3E" w:rsidP="0081770F">
            <w:pPr>
              <w:spacing w:after="280" w:line="360" w:lineRule="auto"/>
              <w:rPr>
                <w:rFonts w:cs="Arial"/>
                <w:szCs w:val="28"/>
              </w:rPr>
            </w:pPr>
            <w:r w:rsidRPr="0081770F">
              <w:rPr>
                <w:rFonts w:cs="Arial"/>
                <w:szCs w:val="28"/>
              </w:rPr>
              <w:t>Donate some money to PWDA</w:t>
            </w:r>
            <w:r w:rsidR="0081770F">
              <w:rPr>
                <w:rFonts w:cs="Arial"/>
                <w:szCs w:val="28"/>
              </w:rPr>
              <w:t>.</w:t>
            </w:r>
          </w:p>
          <w:p w14:paraId="67446F7F" w14:textId="6D07BF3F" w:rsidR="00F15E3E" w:rsidRPr="0081770F" w:rsidRDefault="00F15E3E" w:rsidP="0081770F">
            <w:pPr>
              <w:spacing w:after="280" w:line="360" w:lineRule="auto"/>
              <w:rPr>
                <w:rFonts w:cs="Arial"/>
                <w:szCs w:val="28"/>
              </w:rPr>
            </w:pPr>
            <w:r w:rsidRPr="0081770F">
              <w:rPr>
                <w:rFonts w:cs="Arial"/>
                <w:szCs w:val="28"/>
              </w:rPr>
              <w:t>Ask us for information</w:t>
            </w:r>
            <w:r w:rsidR="0081770F">
              <w:rPr>
                <w:rFonts w:cs="Arial"/>
                <w:szCs w:val="28"/>
              </w:rPr>
              <w:t>.</w:t>
            </w:r>
          </w:p>
          <w:p w14:paraId="4776544C" w14:textId="10A4CD6B" w:rsidR="00F15E3E" w:rsidRPr="0081770F" w:rsidRDefault="00F15E3E" w:rsidP="0081770F">
            <w:pPr>
              <w:spacing w:after="280" w:line="360" w:lineRule="auto"/>
              <w:rPr>
                <w:rFonts w:cs="Arial"/>
                <w:szCs w:val="28"/>
              </w:rPr>
            </w:pPr>
            <w:r w:rsidRPr="0081770F">
              <w:rPr>
                <w:rFonts w:cs="Arial"/>
                <w:szCs w:val="28"/>
              </w:rPr>
              <w:t>Use our services</w:t>
            </w:r>
            <w:r w:rsidR="0081770F">
              <w:rPr>
                <w:rFonts w:cs="Arial"/>
                <w:szCs w:val="28"/>
              </w:rPr>
              <w:t>.</w:t>
            </w:r>
          </w:p>
          <w:p w14:paraId="218CB670" w14:textId="4E7D6FC8" w:rsidR="00F15E3E" w:rsidRPr="0081770F" w:rsidRDefault="00F15E3E" w:rsidP="0081770F">
            <w:pPr>
              <w:spacing w:after="280" w:line="360" w:lineRule="auto"/>
              <w:rPr>
                <w:rFonts w:cs="Arial"/>
                <w:szCs w:val="28"/>
              </w:rPr>
            </w:pPr>
            <w:r w:rsidRPr="0081770F">
              <w:rPr>
                <w:rFonts w:cs="Arial"/>
                <w:szCs w:val="28"/>
              </w:rPr>
              <w:t>Fill in one of our surveys</w:t>
            </w:r>
            <w:r w:rsidR="0081770F">
              <w:rPr>
                <w:rFonts w:cs="Arial"/>
                <w:szCs w:val="28"/>
              </w:rPr>
              <w:t>.</w:t>
            </w:r>
          </w:p>
          <w:p w14:paraId="2E3F9D76" w14:textId="77777777" w:rsidR="00F15E3E" w:rsidRPr="0081770F" w:rsidRDefault="00F15E3E" w:rsidP="0081770F">
            <w:pPr>
              <w:spacing w:after="280" w:line="360" w:lineRule="auto"/>
              <w:rPr>
                <w:rFonts w:cs="Arial"/>
                <w:szCs w:val="28"/>
              </w:rPr>
            </w:pPr>
            <w:r w:rsidRPr="0081770F">
              <w:rPr>
                <w:rFonts w:cs="Arial"/>
                <w:szCs w:val="28"/>
              </w:rPr>
              <w:t>Tell us about your experiences.</w:t>
            </w:r>
          </w:p>
        </w:tc>
      </w:tr>
      <w:tr w:rsidR="00F15E3E" w:rsidRPr="00B728DA" w14:paraId="7FD59033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D1538" w14:textId="402CD0C8" w:rsidR="00F15E3E" w:rsidRPr="00B728DA" w:rsidRDefault="00AE739C" w:rsidP="00AE739C">
            <w:pPr>
              <w:spacing w:line="360" w:lineRule="auto"/>
              <w:jc w:val="center"/>
              <w:rPr>
                <w:rFonts w:cs="Arial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8" behindDoc="0" locked="0" layoutInCell="1" allowOverlap="1" wp14:anchorId="2ADE3019" wp14:editId="03FD3719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1440815</wp:posOffset>
                  </wp:positionV>
                  <wp:extent cx="1323975" cy="1323975"/>
                  <wp:effectExtent l="0" t="0" r="9525" b="9525"/>
                  <wp:wrapThrough wrapText="bothSides">
                    <wp:wrapPolygon edited="0">
                      <wp:start x="12742" y="0"/>
                      <wp:lineTo x="10878" y="622"/>
                      <wp:lineTo x="7148" y="4040"/>
                      <wp:lineTo x="7148" y="5283"/>
                      <wp:lineTo x="5905" y="9013"/>
                      <wp:lineTo x="5594" y="10256"/>
                      <wp:lineTo x="3108" y="11810"/>
                      <wp:lineTo x="311" y="14607"/>
                      <wp:lineTo x="0" y="16161"/>
                      <wp:lineTo x="1243" y="21445"/>
                      <wp:lineTo x="11499" y="21445"/>
                      <wp:lineTo x="12121" y="16161"/>
                      <wp:lineTo x="15229" y="15229"/>
                      <wp:lineTo x="21445" y="12121"/>
                      <wp:lineTo x="21445" y="4040"/>
                      <wp:lineTo x="17715" y="622"/>
                      <wp:lineTo x="15850" y="0"/>
                      <wp:lineTo x="12742" y="0"/>
                    </wp:wrapPolygon>
                  </wp:wrapThrough>
                  <wp:docPr id="1933599439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599439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770F">
              <w:rPr>
                <w:noProof/>
              </w:rPr>
              <w:drawing>
                <wp:anchor distT="0" distB="0" distL="114300" distR="114300" simplePos="0" relativeHeight="251664386" behindDoc="1" locked="0" layoutInCell="1" allowOverlap="1" wp14:anchorId="5728EA06" wp14:editId="2D725F4B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-2072005</wp:posOffset>
                  </wp:positionV>
                  <wp:extent cx="1400175" cy="1400175"/>
                  <wp:effectExtent l="0" t="0" r="9525" b="0"/>
                  <wp:wrapThrough wrapText="bothSides">
                    <wp:wrapPolygon edited="0">
                      <wp:start x="2939" y="882"/>
                      <wp:lineTo x="2939" y="6171"/>
                      <wp:lineTo x="0" y="9698"/>
                      <wp:lineTo x="0" y="20865"/>
                      <wp:lineTo x="21453" y="20865"/>
                      <wp:lineTo x="21453" y="9698"/>
                      <wp:lineTo x="18220" y="6171"/>
                      <wp:lineTo x="18220" y="882"/>
                      <wp:lineTo x="2939" y="882"/>
                    </wp:wrapPolygon>
                  </wp:wrapThrough>
                  <wp:docPr id="1864349722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349722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405C5" w14:textId="2CA2593E" w:rsidR="00F15E3E" w:rsidRPr="0081770F" w:rsidRDefault="00F15E3E" w:rsidP="0081770F">
            <w:pPr>
              <w:spacing w:after="280" w:line="360" w:lineRule="auto"/>
              <w:rPr>
                <w:rFonts w:cs="Arial"/>
                <w:szCs w:val="28"/>
              </w:rPr>
            </w:pPr>
            <w:r w:rsidRPr="0081770F">
              <w:rPr>
                <w:rFonts w:cs="Arial"/>
                <w:szCs w:val="28"/>
              </w:rPr>
              <w:t>Take part in a PWDA event or activity</w:t>
            </w:r>
            <w:r w:rsidR="0081770F">
              <w:rPr>
                <w:rFonts w:cs="Arial"/>
                <w:szCs w:val="28"/>
              </w:rPr>
              <w:t>.</w:t>
            </w:r>
          </w:p>
          <w:p w14:paraId="14AE3D25" w14:textId="6BBB0E8F" w:rsidR="00F15E3E" w:rsidRPr="0081770F" w:rsidRDefault="00F15E3E" w:rsidP="0081770F">
            <w:pPr>
              <w:spacing w:after="280" w:line="360" w:lineRule="auto"/>
              <w:rPr>
                <w:rFonts w:cs="Arial"/>
              </w:rPr>
            </w:pPr>
            <w:r w:rsidRPr="0081770F">
              <w:rPr>
                <w:rFonts w:cs="Arial"/>
              </w:rPr>
              <w:t>Learn new things with PWDA training programs</w:t>
            </w:r>
            <w:r w:rsidR="0081770F">
              <w:rPr>
                <w:rFonts w:cs="Arial"/>
              </w:rPr>
              <w:t>.</w:t>
            </w:r>
            <w:r w:rsidRPr="0081770F">
              <w:rPr>
                <w:rFonts w:cs="Arial"/>
              </w:rPr>
              <w:t> </w:t>
            </w:r>
          </w:p>
          <w:p w14:paraId="7B6C8177" w14:textId="7E276231" w:rsidR="00F15E3E" w:rsidRPr="0081770F" w:rsidRDefault="00F15E3E" w:rsidP="0081770F">
            <w:pPr>
              <w:spacing w:after="280" w:line="360" w:lineRule="auto"/>
              <w:rPr>
                <w:rFonts w:cs="Arial"/>
              </w:rPr>
            </w:pPr>
            <w:r w:rsidRPr="0081770F">
              <w:rPr>
                <w:rFonts w:cs="Arial"/>
              </w:rPr>
              <w:t>Share your story for a PWDA project or research</w:t>
            </w:r>
            <w:r w:rsidR="0081770F">
              <w:rPr>
                <w:rFonts w:cs="Arial"/>
              </w:rPr>
              <w:t>.</w:t>
            </w:r>
            <w:r w:rsidRPr="0081770F">
              <w:rPr>
                <w:rFonts w:cs="Arial"/>
              </w:rPr>
              <w:t> </w:t>
            </w:r>
          </w:p>
          <w:p w14:paraId="0CAFA7F2" w14:textId="47EF003D" w:rsidR="00F15E3E" w:rsidRPr="0081770F" w:rsidRDefault="00F15E3E" w:rsidP="0081770F">
            <w:pPr>
              <w:spacing w:after="280" w:line="360" w:lineRule="auto"/>
              <w:rPr>
                <w:rFonts w:cs="Arial"/>
              </w:rPr>
            </w:pPr>
            <w:r w:rsidRPr="0081770F">
              <w:rPr>
                <w:rFonts w:cs="Arial"/>
              </w:rPr>
              <w:t>Use social media to contact PWDA</w:t>
            </w:r>
            <w:r w:rsidR="0081770F">
              <w:rPr>
                <w:rFonts w:cs="Arial"/>
              </w:rPr>
              <w:t>.</w:t>
            </w:r>
            <w:r w:rsidRPr="0081770F">
              <w:rPr>
                <w:rFonts w:cs="Arial"/>
              </w:rPr>
              <w:t> </w:t>
            </w:r>
          </w:p>
          <w:p w14:paraId="49CAB02D" w14:textId="77777777" w:rsidR="00F15E3E" w:rsidRPr="0081770F" w:rsidRDefault="00F15E3E" w:rsidP="0081770F">
            <w:pPr>
              <w:spacing w:after="280" w:line="360" w:lineRule="auto"/>
              <w:rPr>
                <w:rFonts w:cs="Arial"/>
                <w:szCs w:val="28"/>
              </w:rPr>
            </w:pPr>
            <w:r w:rsidRPr="0081770F">
              <w:rPr>
                <w:rFonts w:cs="Arial"/>
                <w:szCs w:val="28"/>
              </w:rPr>
              <w:t>Contact us in any way.</w:t>
            </w:r>
          </w:p>
        </w:tc>
      </w:tr>
      <w:tr w:rsidR="00F15E3E" w:rsidRPr="00B728DA" w14:paraId="0836CA1C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9FD46" w14:textId="77777777" w:rsidR="00F15E3E" w:rsidRPr="00B728DA" w:rsidRDefault="00F15E3E" w:rsidP="00F67224">
            <w:pPr>
              <w:spacing w:line="360" w:lineRule="auto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noProof/>
                <w:szCs w:val="28"/>
              </w:rPr>
              <w:drawing>
                <wp:inline distT="0" distB="0" distL="0" distR="0" wp14:anchorId="1AF1D711" wp14:editId="4AD4570E">
                  <wp:extent cx="1509623" cy="1509623"/>
                  <wp:effectExtent l="0" t="0" r="0" b="0"/>
                  <wp:docPr id="944567206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567206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63" cy="150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62CEF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2A15C2">
              <w:rPr>
                <w:rFonts w:cs="Arial"/>
                <w:szCs w:val="28"/>
              </w:rPr>
              <w:t xml:space="preserve">If you use PWDA services, other people like your doctor might </w:t>
            </w:r>
            <w:r>
              <w:rPr>
                <w:rFonts w:cs="Arial"/>
                <w:szCs w:val="28"/>
              </w:rPr>
              <w:t>give</w:t>
            </w:r>
            <w:r w:rsidRPr="002A15C2">
              <w:rPr>
                <w:rFonts w:cs="Arial"/>
                <w:szCs w:val="28"/>
              </w:rPr>
              <w:t xml:space="preserve"> us </w:t>
            </w:r>
            <w:r>
              <w:rPr>
                <w:rFonts w:cs="Arial"/>
                <w:szCs w:val="28"/>
              </w:rPr>
              <w:t>information</w:t>
            </w:r>
            <w:r w:rsidRPr="002A15C2">
              <w:rPr>
                <w:rFonts w:cs="Arial"/>
                <w:szCs w:val="28"/>
              </w:rPr>
              <w:t xml:space="preserve"> about you.</w:t>
            </w:r>
          </w:p>
        </w:tc>
      </w:tr>
      <w:tr w:rsidR="00F15E3E" w:rsidRPr="00B728DA" w14:paraId="2B6EB306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43C42" w14:textId="77777777" w:rsidR="00F15E3E" w:rsidRPr="00B728DA" w:rsidRDefault="00F15E3E" w:rsidP="00F67224">
            <w:pPr>
              <w:spacing w:line="360" w:lineRule="auto"/>
              <w:jc w:val="center"/>
              <w:rPr>
                <w:rFonts w:cs="Arial"/>
                <w:szCs w:val="28"/>
              </w:rPr>
            </w:pPr>
            <w:r w:rsidRPr="002B5D5F">
              <w:rPr>
                <w:noProof/>
              </w:rPr>
              <w:lastRenderedPageBreak/>
              <w:drawing>
                <wp:inline distT="0" distB="0" distL="0" distR="0" wp14:anchorId="4F1C908C" wp14:editId="15E22A3F">
                  <wp:extent cx="1397480" cy="1397480"/>
                  <wp:effectExtent l="0" t="0" r="0" b="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2F9958-73B0-4B4F-9890-751E91F3B241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AA2F9958-73B0-4B4F-9890-751E91F3B241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93" cy="141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890A3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9704A4">
              <w:rPr>
                <w:rFonts w:cs="Arial"/>
                <w:szCs w:val="28"/>
              </w:rPr>
              <w:t xml:space="preserve">We need your consent to get your information from other people. Or if you have told someone </w:t>
            </w:r>
            <w:proofErr w:type="gramStart"/>
            <w:r w:rsidRPr="009704A4">
              <w:rPr>
                <w:rFonts w:cs="Arial"/>
                <w:szCs w:val="28"/>
              </w:rPr>
              <w:t>else</w:t>
            </w:r>
            <w:proofErr w:type="gramEnd"/>
            <w:r w:rsidRPr="009704A4">
              <w:rPr>
                <w:rFonts w:cs="Arial"/>
                <w:szCs w:val="28"/>
              </w:rPr>
              <w:t xml:space="preserve"> they can contact PWDA about you. </w:t>
            </w:r>
          </w:p>
          <w:p w14:paraId="1F917CD5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9704A4">
              <w:rPr>
                <w:rFonts w:cs="Arial"/>
                <w:szCs w:val="28"/>
              </w:rPr>
              <w:t>This could be your family, guardian or another organisation helping you to get services or information from PWDA</w:t>
            </w:r>
            <w:r>
              <w:rPr>
                <w:rFonts w:cs="Arial"/>
                <w:szCs w:val="28"/>
              </w:rPr>
              <w:t>.</w:t>
            </w:r>
          </w:p>
        </w:tc>
      </w:tr>
    </w:tbl>
    <w:p w14:paraId="44A30E4E" w14:textId="6AA73776" w:rsidR="002772CE" w:rsidRDefault="002772CE" w:rsidP="002772CE">
      <w:pPr>
        <w:pStyle w:val="Heading2"/>
      </w:pPr>
      <w:r w:rsidRPr="00A22170">
        <w:t>Our website</w:t>
      </w:r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F15E3E" w:rsidRPr="00B728DA" w14:paraId="06EA66FE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22D0CFFB" w14:textId="77777777" w:rsidR="00F15E3E" w:rsidRPr="00B728DA" w:rsidRDefault="00F15E3E" w:rsidP="00F67224">
            <w:pPr>
              <w:spacing w:line="360" w:lineRule="auto"/>
              <w:rPr>
                <w:rFonts w:cs="Arial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8" behindDoc="1" locked="0" layoutInCell="1" allowOverlap="1" wp14:anchorId="207B6F22" wp14:editId="3A632054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-140335</wp:posOffset>
                  </wp:positionV>
                  <wp:extent cx="1647190" cy="1647190"/>
                  <wp:effectExtent l="0" t="0" r="0" b="0"/>
                  <wp:wrapNone/>
                  <wp:docPr id="1372987389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987389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szCs w:val="28"/>
              </w:rPr>
              <w:drawing>
                <wp:anchor distT="0" distB="0" distL="114300" distR="114300" simplePos="0" relativeHeight="251663362" behindDoc="1" locked="0" layoutInCell="1" allowOverlap="1" wp14:anchorId="07DBFA1B" wp14:editId="1D168B25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878840</wp:posOffset>
                  </wp:positionV>
                  <wp:extent cx="784860" cy="784860"/>
                  <wp:effectExtent l="0" t="0" r="0" b="0"/>
                  <wp:wrapTight wrapText="bothSides">
                    <wp:wrapPolygon edited="0">
                      <wp:start x="7864" y="0"/>
                      <wp:lineTo x="0" y="3670"/>
                      <wp:lineTo x="0" y="13631"/>
                      <wp:lineTo x="1049" y="16777"/>
                      <wp:lineTo x="7340" y="20971"/>
                      <wp:lineTo x="7864" y="20971"/>
                      <wp:lineTo x="12058" y="20971"/>
                      <wp:lineTo x="14155" y="20971"/>
                      <wp:lineTo x="19398" y="17825"/>
                      <wp:lineTo x="20971" y="13631"/>
                      <wp:lineTo x="20971" y="6291"/>
                      <wp:lineTo x="16777" y="1573"/>
                      <wp:lineTo x="13631" y="0"/>
                      <wp:lineTo x="7864" y="0"/>
                    </wp:wrapPolygon>
                  </wp:wrapTight>
                  <wp:docPr id="746126771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126771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6044" w:type="dxa"/>
            <w:vAlign w:val="center"/>
          </w:tcPr>
          <w:p w14:paraId="3FC79BB6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E230DE">
              <w:rPr>
                <w:rFonts w:cs="Arial"/>
                <w:szCs w:val="28"/>
              </w:rPr>
              <w:t xml:space="preserve">Our website is set up with </w:t>
            </w:r>
            <w:r w:rsidRPr="00766C1C">
              <w:rPr>
                <w:rFonts w:cs="Arial"/>
                <w:b/>
                <w:bCs/>
                <w:szCs w:val="28"/>
              </w:rPr>
              <w:t>cookies</w:t>
            </w:r>
            <w:r w:rsidRPr="00E230DE">
              <w:rPr>
                <w:rFonts w:cs="Arial"/>
                <w:szCs w:val="28"/>
              </w:rPr>
              <w:t xml:space="preserve">. </w:t>
            </w:r>
          </w:p>
          <w:p w14:paraId="67AD728D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766C1C">
              <w:rPr>
                <w:rFonts w:cs="Arial"/>
                <w:b/>
                <w:bCs/>
                <w:szCs w:val="28"/>
              </w:rPr>
              <w:t>Cookies</w:t>
            </w:r>
            <w:r w:rsidRPr="00E230DE">
              <w:rPr>
                <w:rFonts w:cs="Arial"/>
                <w:szCs w:val="28"/>
              </w:rPr>
              <w:t xml:space="preserve"> collect some of your information when you use the website. </w:t>
            </w:r>
          </w:p>
          <w:p w14:paraId="04107879" w14:textId="77777777" w:rsidR="00F15E3E" w:rsidRDefault="00F15E3E" w:rsidP="00F67224">
            <w:pPr>
              <w:spacing w:after="280" w:line="360" w:lineRule="auto"/>
              <w:rPr>
                <w:rFonts w:cs="Arial"/>
              </w:rPr>
            </w:pPr>
            <w:r w:rsidRPr="00E230DE">
              <w:rPr>
                <w:rFonts w:cs="Arial"/>
                <w:szCs w:val="28"/>
              </w:rPr>
              <w:t>This makes it easier for you if you use the website more than once.</w:t>
            </w:r>
          </w:p>
        </w:tc>
      </w:tr>
      <w:tr w:rsidR="00F15E3E" w:rsidRPr="00B728DA" w14:paraId="2B16F596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697DD81E" w14:textId="77777777" w:rsidR="00F15E3E" w:rsidRPr="00B728DA" w:rsidRDefault="00F15E3E" w:rsidP="00F67224">
            <w:pPr>
              <w:spacing w:line="360" w:lineRule="auto"/>
              <w:jc w:val="center"/>
              <w:rPr>
                <w:rFonts w:cs="Arial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E4B9CD" wp14:editId="55B89928">
                  <wp:extent cx="1476375" cy="1476375"/>
                  <wp:effectExtent l="0" t="0" r="9525" b="0"/>
                  <wp:docPr id="1616081822" name="Picture 16160818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081822" name="Picture 16160818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123" cy="148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1BD8D96F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Cookies also help PWDA to </w:t>
            </w:r>
            <w:r w:rsidRPr="000E6A52">
              <w:rPr>
                <w:rFonts w:cs="Arial"/>
                <w:szCs w:val="28"/>
              </w:rPr>
              <w:t xml:space="preserve">learn why people </w:t>
            </w:r>
            <w:r>
              <w:rPr>
                <w:rFonts w:cs="Arial"/>
                <w:szCs w:val="28"/>
              </w:rPr>
              <w:t xml:space="preserve">use our website. </w:t>
            </w:r>
          </w:p>
          <w:p w14:paraId="691A2554" w14:textId="77777777" w:rsidR="00F15E3E" w:rsidRDefault="00F15E3E" w:rsidP="00F67224">
            <w:pPr>
              <w:spacing w:after="280" w:line="360" w:lineRule="auto"/>
              <w:rPr>
                <w:rFonts w:cs="Arial"/>
              </w:rPr>
            </w:pPr>
            <w:r w:rsidRPr="78E7F434">
              <w:rPr>
                <w:rFonts w:cs="Arial"/>
              </w:rPr>
              <w:t xml:space="preserve">This helps us make our online information and services better. </w:t>
            </w:r>
          </w:p>
        </w:tc>
      </w:tr>
      <w:tr w:rsidR="00F15E3E" w:rsidRPr="00B728DA" w14:paraId="0A2C5121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2AD84ED0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D86967" wp14:editId="7A504E09">
                  <wp:extent cx="1209675" cy="1220342"/>
                  <wp:effectExtent l="0" t="0" r="0" b="0"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33" cy="123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47545ACD" w14:textId="77777777" w:rsidR="00F15E3E" w:rsidRPr="008D70D5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2073B9">
              <w:rPr>
                <w:rFonts w:cs="Arial"/>
                <w:szCs w:val="28"/>
              </w:rPr>
              <w:t xml:space="preserve">You can set your computer or other device to stop </w:t>
            </w:r>
            <w:proofErr w:type="gramStart"/>
            <w:r w:rsidRPr="002073B9">
              <w:rPr>
                <w:rFonts w:cs="Arial"/>
                <w:szCs w:val="28"/>
              </w:rPr>
              <w:t>cookies</w:t>
            </w:r>
            <w:proofErr w:type="gramEnd"/>
            <w:r w:rsidRPr="002073B9">
              <w:rPr>
                <w:rFonts w:cs="Arial"/>
                <w:szCs w:val="28"/>
              </w:rPr>
              <w:t xml:space="preserve"> so our website doesn’t collect your information. But this will mean you can’t see or use some of the things on our website.</w:t>
            </w:r>
          </w:p>
        </w:tc>
      </w:tr>
      <w:tr w:rsidR="00F15E3E" w:rsidRPr="00B728DA" w14:paraId="6052A3D6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61310C9E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CEA341" wp14:editId="1359FBB6">
                  <wp:extent cx="1171575" cy="1171575"/>
                  <wp:effectExtent l="0" t="0" r="9525" b="0"/>
                  <wp:docPr id="26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31BDFAFE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If you use links on our website to go to other websites, they won’t follow our Privacy Policy. They will have their own privacy policies. </w:t>
            </w:r>
          </w:p>
        </w:tc>
      </w:tr>
      <w:tr w:rsidR="00973CF2" w14:paraId="418A51C8" w14:textId="77777777" w:rsidTr="000773C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972" w:type="dxa"/>
          </w:tcPr>
          <w:p w14:paraId="159C2D73" w14:textId="77777777" w:rsidR="00973CF2" w:rsidRDefault="00973CF2" w:rsidP="00F6722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703933" wp14:editId="564F47AC">
                  <wp:extent cx="1323975" cy="1323975"/>
                  <wp:effectExtent l="0" t="0" r="9525" b="9525"/>
                  <wp:docPr id="113717116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17116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319" cy="132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23885DFC" w14:textId="3A7D6BEC" w:rsidR="00973CF2" w:rsidRDefault="00973CF2" w:rsidP="00973CF2">
            <w:pPr>
              <w:spacing w:after="280" w:line="360" w:lineRule="auto"/>
              <w:rPr>
                <w:rFonts w:cs="Arial"/>
                <w:szCs w:val="28"/>
              </w:rPr>
            </w:pPr>
            <w:r w:rsidRPr="00F77A10">
              <w:rPr>
                <w:rFonts w:cs="Arial"/>
                <w:szCs w:val="28"/>
              </w:rPr>
              <w:t>Some other websites we use, like YouTube or Google, might also collect some of your information when you visit our website.</w:t>
            </w:r>
          </w:p>
        </w:tc>
      </w:tr>
    </w:tbl>
    <w:p w14:paraId="281081B1" w14:textId="1C4C2F0E" w:rsidR="00973CF2" w:rsidRDefault="00973CF2" w:rsidP="00973CF2">
      <w:pPr>
        <w:pStyle w:val="Heading2"/>
      </w:pPr>
      <w:r w:rsidRPr="00A22170">
        <w:t>What happens if we can’t collect your personal information?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F15E3E" w:rsidRPr="00B728DA" w14:paraId="1A9E3D49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5D8CC52F" w14:textId="77777777" w:rsidR="00F15E3E" w:rsidRDefault="00F15E3E" w:rsidP="00F67224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88861" wp14:editId="1E04BA39">
                  <wp:extent cx="1672374" cy="1672374"/>
                  <wp:effectExtent l="0" t="0" r="0" b="0"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747" cy="167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7C757370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It is best if we have your name and contact information. </w:t>
            </w:r>
          </w:p>
          <w:p w14:paraId="40DA87F3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1B5637">
              <w:rPr>
                <w:rFonts w:cs="Arial"/>
                <w:szCs w:val="28"/>
              </w:rPr>
              <w:t>But you might not want to share them.</w:t>
            </w:r>
          </w:p>
        </w:tc>
      </w:tr>
      <w:tr w:rsidR="00F15E3E" w:rsidRPr="00B728DA" w14:paraId="269FBE5F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43A1E25A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68CD09" wp14:editId="6D8EB22D">
                  <wp:extent cx="1504950" cy="1504950"/>
                  <wp:effectExtent l="0" t="0" r="0" b="0"/>
                  <wp:docPr id="1414570475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570475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340" cy="150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34755F74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CE1941">
              <w:rPr>
                <w:rFonts w:cs="Arial"/>
                <w:szCs w:val="28"/>
              </w:rPr>
              <w:t xml:space="preserve">We need your personal information to give you the service or information you want. </w:t>
            </w:r>
          </w:p>
          <w:p w14:paraId="15DBA6EE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CE1941">
              <w:rPr>
                <w:rFonts w:cs="Arial"/>
                <w:szCs w:val="28"/>
              </w:rPr>
              <w:t xml:space="preserve">Without it we might not be able to help </w:t>
            </w:r>
            <w:proofErr w:type="gramStart"/>
            <w:r w:rsidRPr="00CE1941">
              <w:rPr>
                <w:rFonts w:cs="Arial"/>
                <w:szCs w:val="28"/>
              </w:rPr>
              <w:t>you</w:t>
            </w:r>
            <w:proofErr w:type="gramEnd"/>
            <w:r>
              <w:rPr>
                <w:rFonts w:cs="Arial"/>
                <w:szCs w:val="28"/>
              </w:rPr>
              <w:t xml:space="preserve"> or </w:t>
            </w:r>
            <w:r w:rsidRPr="00D35DFF">
              <w:rPr>
                <w:rFonts w:cs="Arial"/>
                <w:szCs w:val="28"/>
              </w:rPr>
              <w:t>the service might not be as good or useful.</w:t>
            </w:r>
          </w:p>
        </w:tc>
      </w:tr>
      <w:tr w:rsidR="00F15E3E" w:rsidRPr="00B728DA" w14:paraId="3B6C328F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5957080B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56555F" wp14:editId="0915DC15">
                  <wp:extent cx="1573422" cy="1573422"/>
                  <wp:effectExtent l="0" t="0" r="0" b="0"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86" cy="158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7ADC7D69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Sometimes w</w:t>
            </w:r>
            <w:r w:rsidRPr="00E25AE3">
              <w:rPr>
                <w:rFonts w:cs="Arial"/>
                <w:szCs w:val="28"/>
              </w:rPr>
              <w:t>e can help you without your details</w:t>
            </w:r>
            <w:r>
              <w:rPr>
                <w:rFonts w:cs="Arial"/>
                <w:szCs w:val="28"/>
              </w:rPr>
              <w:t xml:space="preserve">. </w:t>
            </w:r>
          </w:p>
          <w:p w14:paraId="77C4292A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For </w:t>
            </w:r>
            <w:proofErr w:type="gramStart"/>
            <w:r>
              <w:rPr>
                <w:rFonts w:cs="Arial"/>
                <w:szCs w:val="28"/>
              </w:rPr>
              <w:t>example</w:t>
            </w:r>
            <w:proofErr w:type="gramEnd"/>
            <w:r>
              <w:rPr>
                <w:rFonts w:cs="Arial"/>
                <w:szCs w:val="28"/>
              </w:rPr>
              <w:t xml:space="preserve"> </w:t>
            </w:r>
            <w:r w:rsidRPr="00E25AE3">
              <w:rPr>
                <w:rFonts w:cs="Arial"/>
                <w:szCs w:val="28"/>
              </w:rPr>
              <w:t>if you need general information and we can answer it quickly.</w:t>
            </w:r>
          </w:p>
        </w:tc>
      </w:tr>
      <w:tr w:rsidR="00F15E3E" w:rsidRPr="00B728DA" w14:paraId="49078D79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40DC6CFE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A8B872" wp14:editId="31B8A456">
                  <wp:extent cx="1248937" cy="1248937"/>
                  <wp:effectExtent l="0" t="0" r="0" b="0"/>
                  <wp:docPr id="2132578877" name="Picture 21325788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578877" name="Picture 21325788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227" cy="125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634E2C54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4536BB">
              <w:rPr>
                <w:rFonts w:cs="Arial"/>
                <w:szCs w:val="28"/>
              </w:rPr>
              <w:t>But if you want help through our services, we usually need your real name and contact information.</w:t>
            </w:r>
          </w:p>
        </w:tc>
      </w:tr>
    </w:tbl>
    <w:p w14:paraId="780D6CFF" w14:textId="0627EA85" w:rsidR="00973CF2" w:rsidRDefault="00973CF2" w:rsidP="00973CF2">
      <w:pPr>
        <w:pStyle w:val="Heading2"/>
      </w:pPr>
      <w:r w:rsidRPr="00A22170">
        <w:t>Why do we collect and use your personal information?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F15E3E" w:rsidRPr="00B728DA" w14:paraId="2E379DE6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54BCEB00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85568E" wp14:editId="7D563ADB">
                  <wp:extent cx="1171575" cy="1171575"/>
                  <wp:effectExtent l="0" t="0" r="9525" b="9525"/>
                  <wp:docPr id="43947583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7583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6E903B16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There are different reasons why we collect people’s information.</w:t>
            </w:r>
          </w:p>
        </w:tc>
      </w:tr>
      <w:tr w:rsidR="00F15E3E" w:rsidRPr="00B728DA" w14:paraId="57BC4F51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26B15167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1CE961" wp14:editId="203217F7">
                  <wp:extent cx="1562100" cy="1562100"/>
                  <wp:effectExtent l="0" t="0" r="0" b="0"/>
                  <wp:docPr id="1318193493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193493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4" cy="156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7B8CB5E1" w14:textId="77777777" w:rsidR="00F15E3E" w:rsidRPr="008E56BC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8E56BC">
              <w:rPr>
                <w:rFonts w:cs="Arial"/>
                <w:szCs w:val="28"/>
              </w:rPr>
              <w:t xml:space="preserve">The kind of information depends on why you are in contact with us. </w:t>
            </w:r>
          </w:p>
          <w:p w14:paraId="602A744B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We need people’s personal information to help us do our work. </w:t>
            </w:r>
          </w:p>
        </w:tc>
      </w:tr>
      <w:tr w:rsidR="00F15E3E" w:rsidRPr="00B728DA" w14:paraId="50A229DA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6E3BA9BE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CE1D99" wp14:editId="4A523945">
                  <wp:extent cx="1380035" cy="1380035"/>
                  <wp:effectExtent l="0" t="0" r="0" b="0"/>
                  <wp:docPr id="176539113" name="Picture 1765391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39113" name="Picture 1765391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74" cy="139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01EBDDA1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This includes making sure people get the services and help they need.</w:t>
            </w:r>
          </w:p>
        </w:tc>
      </w:tr>
      <w:tr w:rsidR="00F15E3E" w:rsidRPr="00B728DA" w14:paraId="3E461F99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782C6B28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 w:rsidRPr="006836BC">
              <w:rPr>
                <w:noProof/>
              </w:rPr>
              <w:drawing>
                <wp:inline distT="0" distB="0" distL="0" distR="0" wp14:anchorId="4F6BD8DE" wp14:editId="776B9D74">
                  <wp:extent cx="1388419" cy="1041314"/>
                  <wp:effectExtent l="0" t="0" r="2540" b="6985"/>
                  <wp:docPr id="35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07D211-2502-0641-B142-B39F505AFDA0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5">
                            <a:extLst>
                              <a:ext uri="{FF2B5EF4-FFF2-40B4-BE49-F238E27FC236}">
                                <a16:creationId xmlns:a16="http://schemas.microsoft.com/office/drawing/2014/main" id="{1407D211-2502-0641-B142-B39F505AFDA0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419" cy="104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5B17E201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Speaking up to government for the rights of people with disability.</w:t>
            </w:r>
          </w:p>
        </w:tc>
      </w:tr>
      <w:tr w:rsidR="00F15E3E" w:rsidRPr="00B728DA" w14:paraId="49D731B8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10D14BD5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 w:rsidRPr="00D21AB9">
              <w:rPr>
                <w:noProof/>
              </w:rPr>
              <w:drawing>
                <wp:inline distT="0" distB="0" distL="0" distR="0" wp14:anchorId="76845F0D" wp14:editId="4F3F75ED">
                  <wp:extent cx="1199072" cy="1199072"/>
                  <wp:effectExtent l="0" t="0" r="0" b="1270"/>
                  <wp:docPr id="31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73205F-FCD9-D34F-80C1-BB91DCE357EA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8">
                            <a:extLst>
                              <a:ext uri="{FF2B5EF4-FFF2-40B4-BE49-F238E27FC236}">
                                <a16:creationId xmlns:a16="http://schemas.microsoft.com/office/drawing/2014/main" id="{EE73205F-FCD9-D34F-80C1-BB91DCE357EA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18" cy="120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4856ED37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Writing reports about the work we do. </w:t>
            </w:r>
          </w:p>
        </w:tc>
      </w:tr>
      <w:tr w:rsidR="00F15E3E" w:rsidRPr="00B728DA" w14:paraId="222F0223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5F9B3868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 w:rsidRPr="004D5436">
              <w:rPr>
                <w:noProof/>
              </w:rPr>
              <w:drawing>
                <wp:inline distT="0" distB="0" distL="0" distR="0" wp14:anchorId="509BD6D8" wp14:editId="058DFCD5">
                  <wp:extent cx="1667774" cy="1250830"/>
                  <wp:effectExtent l="0" t="0" r="8890" b="0"/>
                  <wp:docPr id="2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58651A-92EA-BE4C-AB69-A3679640BBAB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>
                            <a:extLst>
                              <a:ext uri="{FF2B5EF4-FFF2-40B4-BE49-F238E27FC236}">
                                <a16:creationId xmlns:a16="http://schemas.microsoft.com/office/drawing/2014/main" id="{3D58651A-92EA-BE4C-AB69-A3679640BBAB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306" cy="126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60CFE271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Getting money to help us do our work.</w:t>
            </w:r>
          </w:p>
        </w:tc>
      </w:tr>
      <w:tr w:rsidR="00F15E3E" w:rsidRPr="00B728DA" w14:paraId="33946E9C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0071C093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291B1F" wp14:editId="4B024063">
                  <wp:extent cx="1409700" cy="1409700"/>
                  <wp:effectExtent l="0" t="0" r="0" b="0"/>
                  <wp:docPr id="1052880900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880900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26F5824C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Making sure we follow the law about how we must work.</w:t>
            </w:r>
          </w:p>
        </w:tc>
      </w:tr>
      <w:tr w:rsidR="00F15E3E" w:rsidRPr="00B728DA" w14:paraId="4739EF2D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60642336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 w:rsidRPr="00685E1C">
              <w:rPr>
                <w:noProof/>
              </w:rPr>
              <w:drawing>
                <wp:inline distT="0" distB="0" distL="0" distR="0" wp14:anchorId="306D04C9" wp14:editId="615D5F4B">
                  <wp:extent cx="1380226" cy="1380226"/>
                  <wp:effectExtent l="0" t="0" r="0" b="0"/>
                  <wp:docPr id="2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510CC-A008-9740-8335-92CE6A12FB6B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1">
                            <a:extLst>
                              <a:ext uri="{FF2B5EF4-FFF2-40B4-BE49-F238E27FC236}">
                                <a16:creationId xmlns:a16="http://schemas.microsoft.com/office/drawing/2014/main" id="{9B3510CC-A008-9740-8335-92CE6A12FB6B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78" cy="139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7CA7AA37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Helping us to put things right if you have a complaint about PWDA. </w:t>
            </w:r>
          </w:p>
        </w:tc>
      </w:tr>
      <w:tr w:rsidR="00F15E3E" w:rsidRPr="00B728DA" w14:paraId="7885D67D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14995A1B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1DBD00" wp14:editId="4DE89366">
                  <wp:extent cx="1828935" cy="1371600"/>
                  <wp:effectExtent l="0" t="0" r="0" b="0"/>
                  <wp:docPr id="698087181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087181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991" cy="137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5A227F98" w14:textId="77777777" w:rsidR="00F15E3E" w:rsidRDefault="00F15E3E" w:rsidP="00F67224">
            <w:pPr>
              <w:spacing w:after="280" w:line="360" w:lineRule="auto"/>
              <w:rPr>
                <w:rFonts w:cs="Arial"/>
              </w:rPr>
            </w:pPr>
            <w:r w:rsidRPr="78E7F434">
              <w:rPr>
                <w:rFonts w:cs="Arial"/>
              </w:rPr>
              <w:t>We also collect information to</w:t>
            </w:r>
            <w:r>
              <w:rPr>
                <w:rFonts w:cs="Arial"/>
              </w:rPr>
              <w:t xml:space="preserve"> </w:t>
            </w:r>
            <w:r w:rsidRPr="78E7F434">
              <w:rPr>
                <w:rFonts w:cs="Arial"/>
              </w:rPr>
              <w:t xml:space="preserve">make submissions to government and </w:t>
            </w:r>
            <w:r>
              <w:rPr>
                <w:rFonts w:cs="Arial"/>
              </w:rPr>
              <w:t xml:space="preserve">make our services better. </w:t>
            </w:r>
          </w:p>
        </w:tc>
      </w:tr>
    </w:tbl>
    <w:p w14:paraId="130A1CDB" w14:textId="14C0373B" w:rsidR="00C83E69" w:rsidRDefault="00C83E69" w:rsidP="00C83E69">
      <w:pPr>
        <w:pStyle w:val="Heading2"/>
      </w:pPr>
      <w:r w:rsidRPr="00A22170">
        <w:t>Using your stories</w:t>
      </w:r>
      <w:r w:rsidRPr="007C4725">
        <w:rPr>
          <w:rFonts w:ascii="Calibri" w:hAnsi="Calibri" w:cs="Calibri"/>
          <w:b/>
          <w:bCs/>
          <w:szCs w:val="28"/>
          <w:lang w:val="en-US"/>
        </w:rPr>
        <w:t>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F15E3E" w:rsidRPr="00B728DA" w14:paraId="50A3C5E0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29A7D9C6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6B8732" wp14:editId="2E2E6C85">
                  <wp:extent cx="1352550" cy="1352550"/>
                  <wp:effectExtent l="0" t="0" r="0" b="0"/>
                  <wp:docPr id="390359174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59174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275A5CB8" w14:textId="77777777" w:rsidR="00F15E3E" w:rsidRDefault="00F15E3E" w:rsidP="00F67224">
            <w:pPr>
              <w:tabs>
                <w:tab w:val="num" w:pos="720"/>
              </w:tabs>
              <w:spacing w:after="280" w:line="360" w:lineRule="auto"/>
              <w:rPr>
                <w:rFonts w:cs="Arial"/>
              </w:rPr>
            </w:pPr>
            <w:r w:rsidRPr="512ECBEF">
              <w:rPr>
                <w:rFonts w:cs="Arial"/>
              </w:rPr>
              <w:t>If you share your story with PWDA we might use it to tell the government about what needs to change. </w:t>
            </w:r>
          </w:p>
        </w:tc>
      </w:tr>
      <w:tr w:rsidR="00F15E3E" w:rsidRPr="00B728DA" w14:paraId="7B138C1F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35EB03B5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 w:rsidRPr="002B5D5F">
              <w:rPr>
                <w:noProof/>
              </w:rPr>
              <w:lastRenderedPageBreak/>
              <w:drawing>
                <wp:inline distT="0" distB="0" distL="0" distR="0" wp14:anchorId="4605FEC3" wp14:editId="6F0B4D83">
                  <wp:extent cx="1405053" cy="1405053"/>
                  <wp:effectExtent l="0" t="0" r="0" b="0"/>
                  <wp:docPr id="30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2F9958-73B0-4B4F-9890-751E91F3B241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1">
                            <a:extLst>
                              <a:ext uri="{FF2B5EF4-FFF2-40B4-BE49-F238E27FC236}">
                                <a16:creationId xmlns:a16="http://schemas.microsoft.com/office/drawing/2014/main" id="{AA2F9958-73B0-4B4F-9890-751E91F3B241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252" cy="141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13FA0EB9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7C4725">
              <w:rPr>
                <w:rFonts w:cs="Arial"/>
                <w:szCs w:val="28"/>
              </w:rPr>
              <w:t>If we want to use your name with your story, we will ask your permission first. </w:t>
            </w:r>
          </w:p>
        </w:tc>
      </w:tr>
      <w:tr w:rsidR="00F15E3E" w:rsidRPr="00B728DA" w14:paraId="0573FA92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37F374F4" w14:textId="77777777" w:rsidR="00F15E3E" w:rsidRDefault="00F15E3E" w:rsidP="00F6722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A99028" wp14:editId="470C01DB">
                  <wp:extent cx="1219200" cy="1219200"/>
                  <wp:effectExtent l="0" t="0" r="0" b="0"/>
                  <wp:docPr id="690673031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673031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11DA7981" w14:textId="77777777" w:rsidR="00F15E3E" w:rsidRDefault="00F15E3E" w:rsidP="00F67224">
            <w:pPr>
              <w:spacing w:after="280" w:line="360" w:lineRule="auto"/>
              <w:rPr>
                <w:rFonts w:cs="Arial"/>
                <w:szCs w:val="28"/>
              </w:rPr>
            </w:pPr>
            <w:r w:rsidRPr="007C4725">
              <w:rPr>
                <w:rFonts w:cs="Arial"/>
                <w:szCs w:val="28"/>
              </w:rPr>
              <w:t>If you say no, we will tell your story without using your name or details.</w:t>
            </w:r>
          </w:p>
        </w:tc>
      </w:tr>
    </w:tbl>
    <w:p w14:paraId="0198CC3B" w14:textId="5552D30A" w:rsidR="0071732A" w:rsidRDefault="00C83E69" w:rsidP="00C83E69">
      <w:pPr>
        <w:pStyle w:val="Heading2"/>
      </w:pPr>
      <w:r w:rsidRPr="00A22170">
        <w:t>Direct Marketing</w:t>
      </w:r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080CCA" w:rsidRPr="00B728DA" w14:paraId="6C50DF2A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028598B6" w14:textId="1B92466C" w:rsidR="00801841" w:rsidRDefault="0047497E" w:rsidP="00BC365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A45A60" wp14:editId="5DE2355C">
                  <wp:extent cx="1694443" cy="1694443"/>
                  <wp:effectExtent l="0" t="0" r="0" b="0"/>
                  <wp:docPr id="34" name="Picture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159" cy="171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5A40357D" w14:textId="64A43057" w:rsidR="00801841" w:rsidRDefault="00237362" w:rsidP="00007D8C">
            <w:pPr>
              <w:spacing w:after="280" w:line="360" w:lineRule="auto"/>
              <w:rPr>
                <w:rFonts w:cs="Arial"/>
                <w:szCs w:val="28"/>
              </w:rPr>
            </w:pPr>
            <w:r w:rsidRPr="00274EA6">
              <w:rPr>
                <w:rFonts w:cs="Arial"/>
                <w:b/>
                <w:bCs/>
                <w:szCs w:val="28"/>
              </w:rPr>
              <w:t xml:space="preserve">Direct </w:t>
            </w:r>
            <w:r>
              <w:rPr>
                <w:rFonts w:cs="Arial"/>
                <w:b/>
                <w:bCs/>
                <w:szCs w:val="28"/>
              </w:rPr>
              <w:t>m</w:t>
            </w:r>
            <w:r w:rsidRPr="00274EA6">
              <w:rPr>
                <w:rFonts w:cs="Arial"/>
                <w:b/>
                <w:bCs/>
                <w:szCs w:val="28"/>
              </w:rPr>
              <w:t>arketing</w:t>
            </w:r>
            <w:r>
              <w:rPr>
                <w:rFonts w:cs="Arial"/>
                <w:szCs w:val="28"/>
              </w:rPr>
              <w:t xml:space="preserve"> is when we </w:t>
            </w:r>
            <w:r w:rsidRPr="00274EA6">
              <w:rPr>
                <w:rFonts w:cs="Arial"/>
                <w:szCs w:val="28"/>
              </w:rPr>
              <w:t>send you news about our services, the work we do, and other things we think you will like.</w:t>
            </w:r>
          </w:p>
        </w:tc>
      </w:tr>
      <w:tr w:rsidR="00080CCA" w:rsidRPr="00B728DA" w14:paraId="5E2C6060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3FD1F627" w14:textId="5C6821B6" w:rsidR="00AE1443" w:rsidRDefault="00FE65CD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E224D3" wp14:editId="20D6720E">
                  <wp:extent cx="1759917" cy="1319841"/>
                  <wp:effectExtent l="0" t="0" r="0" b="0"/>
                  <wp:docPr id="584757442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757442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31" cy="132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74DD0597" w14:textId="06BCFFE3" w:rsidR="00AE1443" w:rsidRDefault="00934F07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We might send it in different ways such as email, mail or SMS (text message). </w:t>
            </w:r>
          </w:p>
        </w:tc>
      </w:tr>
      <w:tr w:rsidR="00080CCA" w:rsidRPr="00B728DA" w14:paraId="0070A7EF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677A19B7" w14:textId="19D2A499" w:rsidR="00AE1443" w:rsidRDefault="00213DE6" w:rsidP="00C77478">
            <w:pPr>
              <w:spacing w:line="360" w:lineRule="auto"/>
              <w:jc w:val="center"/>
              <w:rPr>
                <w:noProof/>
              </w:rPr>
            </w:pPr>
            <w:r w:rsidRPr="001C07B7">
              <w:rPr>
                <w:noProof/>
              </w:rPr>
              <w:lastRenderedPageBreak/>
              <w:drawing>
                <wp:inline distT="0" distB="0" distL="0" distR="0" wp14:anchorId="4E542E48" wp14:editId="2207D080">
                  <wp:extent cx="1261110" cy="1261110"/>
                  <wp:effectExtent l="0" t="0" r="0" b="0"/>
                  <wp:docPr id="3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1C0D51-1799-DD4C-BAA7-539CF4B3051A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6">
                            <a:extLst>
                              <a:ext uri="{FF2B5EF4-FFF2-40B4-BE49-F238E27FC236}">
                                <a16:creationId xmlns:a16="http://schemas.microsoft.com/office/drawing/2014/main" id="{EB1C0D51-1799-DD4C-BAA7-539CF4B3051A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58E9" w:rsidRPr="001C07B7">
              <w:rPr>
                <w:noProof/>
              </w:rPr>
              <w:drawing>
                <wp:inline distT="0" distB="0" distL="0" distR="0" wp14:anchorId="41014637" wp14:editId="32CA9D78">
                  <wp:extent cx="502240" cy="502240"/>
                  <wp:effectExtent l="25400" t="25400" r="0" b="19050"/>
                  <wp:docPr id="33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C7455D-444E-A948-8894-972B21D37CB7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8">
                            <a:extLst>
                              <a:ext uri="{FF2B5EF4-FFF2-40B4-BE49-F238E27FC236}">
                                <a16:creationId xmlns:a16="http://schemas.microsoft.com/office/drawing/2014/main" id="{F8C7455D-444E-A948-8894-972B21D37CB7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205621">
                            <a:off x="0" y="0"/>
                            <a:ext cx="514137" cy="51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31C2098A" w14:textId="77777777" w:rsidR="00DC30F0" w:rsidRDefault="000339B3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You can choose not to get direct marketing from us. </w:t>
            </w:r>
          </w:p>
          <w:p w14:paraId="02504A79" w14:textId="77777777" w:rsidR="00C83E69" w:rsidRDefault="000339B3" w:rsidP="00C83E69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This is called </w:t>
            </w:r>
            <w:r w:rsidRPr="007A5EB4">
              <w:rPr>
                <w:rFonts w:cs="Arial"/>
                <w:b/>
                <w:bCs/>
                <w:szCs w:val="28"/>
              </w:rPr>
              <w:t>opting out</w:t>
            </w:r>
            <w:r>
              <w:rPr>
                <w:rFonts w:cs="Arial"/>
                <w:szCs w:val="28"/>
              </w:rPr>
              <w:t xml:space="preserve">. </w:t>
            </w:r>
          </w:p>
          <w:p w14:paraId="52396F53" w14:textId="7B5EE3A6" w:rsidR="00AE1443" w:rsidRDefault="004A5E05" w:rsidP="00C83E69">
            <w:pPr>
              <w:spacing w:after="280" w:line="360" w:lineRule="auto"/>
              <w:rPr>
                <w:rFonts w:cs="Arial"/>
                <w:szCs w:val="28"/>
              </w:rPr>
            </w:pPr>
            <w:r w:rsidRPr="007B17FA">
              <w:rPr>
                <w:rFonts w:cs="Arial"/>
                <w:szCs w:val="28"/>
              </w:rPr>
              <w:t xml:space="preserve">You can stop getting our marketing by </w:t>
            </w:r>
            <w:r>
              <w:rPr>
                <w:rFonts w:cs="Arial"/>
                <w:szCs w:val="28"/>
              </w:rPr>
              <w:t xml:space="preserve">opting out on the </w:t>
            </w:r>
            <w:r w:rsidRPr="007B17FA">
              <w:rPr>
                <w:rFonts w:cs="Arial"/>
                <w:szCs w:val="28"/>
              </w:rPr>
              <w:t>email, SMS, or by telling us on the phone or email.</w:t>
            </w:r>
          </w:p>
        </w:tc>
      </w:tr>
      <w:tr w:rsidR="00080CCA" w:rsidRPr="00B728DA" w14:paraId="01E685C8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7CE73B0F" w14:textId="510259B2" w:rsidR="00AE1443" w:rsidRDefault="00D931A2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37D7D4" wp14:editId="7737CD44">
                  <wp:extent cx="1765430" cy="1323975"/>
                  <wp:effectExtent l="0" t="0" r="0" b="0"/>
                  <wp:docPr id="1905828783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828783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219" cy="132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4DD1BA57" w14:textId="0D653BBA" w:rsidR="00AE1443" w:rsidRDefault="00195B67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We never give your personal information to other organisations so they can do direct marketing to you.</w:t>
            </w:r>
          </w:p>
        </w:tc>
      </w:tr>
    </w:tbl>
    <w:p w14:paraId="51D7F6E3" w14:textId="6527358F" w:rsidR="00C83E69" w:rsidRDefault="00C83E69" w:rsidP="00C83E69">
      <w:pPr>
        <w:pStyle w:val="Heading2"/>
      </w:pPr>
      <w:r w:rsidRPr="00AD6600">
        <w:t>Who can we give your information to?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080CCA" w:rsidRPr="00B728DA" w14:paraId="11C684F2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4C8D956C" w14:textId="35E19EFA" w:rsidR="00D7710C" w:rsidRDefault="00D931A2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9CB4F0" wp14:editId="12984911">
                  <wp:extent cx="1485900" cy="1485900"/>
                  <wp:effectExtent l="0" t="0" r="0" b="0"/>
                  <wp:docPr id="1747209203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209203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30DE33B9" w14:textId="77777777" w:rsidR="0076490A" w:rsidRDefault="001A5B66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We only give your personal information to people who need it to do their work. </w:t>
            </w:r>
          </w:p>
          <w:p w14:paraId="6EAA2E7E" w14:textId="43EE87D8" w:rsidR="00D7710C" w:rsidRDefault="001A5B66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This is our staff and other people who do work for PWDA. </w:t>
            </w:r>
          </w:p>
        </w:tc>
      </w:tr>
      <w:tr w:rsidR="00080CCA" w:rsidRPr="00B728DA" w14:paraId="796659DE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07E7046B" w14:textId="6ADA0470" w:rsidR="00D7710C" w:rsidRDefault="00D931A2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E9236A" wp14:editId="484177A8">
                  <wp:extent cx="1276350" cy="1276350"/>
                  <wp:effectExtent l="0" t="0" r="0" b="0"/>
                  <wp:docPr id="728917850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917850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44A141CE" w14:textId="2A69CAF8" w:rsidR="00D7710C" w:rsidRDefault="005B2DA7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We make sure all these people know they must keep your information private.</w:t>
            </w:r>
          </w:p>
        </w:tc>
      </w:tr>
      <w:tr w:rsidR="00080CCA" w:rsidRPr="00B728DA" w14:paraId="6D919554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1A6A5B14" w14:textId="0F098E86" w:rsidR="00D7710C" w:rsidRDefault="00DD4A76" w:rsidP="00C77478">
            <w:pPr>
              <w:spacing w:line="360" w:lineRule="auto"/>
              <w:jc w:val="center"/>
              <w:rPr>
                <w:noProof/>
              </w:rPr>
            </w:pPr>
            <w:r w:rsidRPr="002B5D5F">
              <w:rPr>
                <w:noProof/>
              </w:rPr>
              <w:lastRenderedPageBreak/>
              <w:drawing>
                <wp:inline distT="0" distB="0" distL="0" distR="0" wp14:anchorId="7CAD53BD" wp14:editId="4FDF6563">
                  <wp:extent cx="1405053" cy="1405053"/>
                  <wp:effectExtent l="0" t="0" r="0" b="0"/>
                  <wp:docPr id="15804319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2F9958-73B0-4B4F-9890-751E91F3B241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431912" name="Picture 11">
                            <a:extLst>
                              <a:ext uri="{FF2B5EF4-FFF2-40B4-BE49-F238E27FC236}">
                                <a16:creationId xmlns:a16="http://schemas.microsoft.com/office/drawing/2014/main" id="{AA2F9958-73B0-4B4F-9890-751E91F3B241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252" cy="141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624F03E1" w14:textId="77777777" w:rsidR="00DA5DCB" w:rsidRDefault="00995EFE" w:rsidP="00007D8C">
            <w:pPr>
              <w:spacing w:after="280" w:line="360" w:lineRule="auto"/>
              <w:rPr>
                <w:rFonts w:cs="Arial"/>
                <w:szCs w:val="28"/>
              </w:rPr>
            </w:pPr>
            <w:r w:rsidRPr="00C162D3">
              <w:rPr>
                <w:rFonts w:cs="Arial"/>
                <w:szCs w:val="28"/>
              </w:rPr>
              <w:t xml:space="preserve">We might need to share your information with the government or other groups. </w:t>
            </w:r>
          </w:p>
          <w:p w14:paraId="7D34CC61" w14:textId="75A55230" w:rsidR="00D7710C" w:rsidRDefault="00995EFE" w:rsidP="00007D8C">
            <w:pPr>
              <w:spacing w:after="280" w:line="360" w:lineRule="auto"/>
              <w:rPr>
                <w:rFonts w:cs="Arial"/>
                <w:szCs w:val="28"/>
              </w:rPr>
            </w:pPr>
            <w:r w:rsidRPr="00C162D3">
              <w:rPr>
                <w:rFonts w:cs="Arial"/>
                <w:szCs w:val="28"/>
              </w:rPr>
              <w:t xml:space="preserve">We will always ask </w:t>
            </w:r>
            <w:r>
              <w:rPr>
                <w:rFonts w:cs="Arial"/>
                <w:szCs w:val="28"/>
              </w:rPr>
              <w:t>for your consent</w:t>
            </w:r>
            <w:r w:rsidRPr="00C162D3">
              <w:rPr>
                <w:rFonts w:cs="Arial"/>
                <w:szCs w:val="28"/>
              </w:rPr>
              <w:t xml:space="preserve"> and get your permission before we do this.</w:t>
            </w:r>
          </w:p>
        </w:tc>
      </w:tr>
      <w:tr w:rsidR="00080CCA" w:rsidRPr="00B728DA" w14:paraId="26544316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051AAD88" w14:textId="46EE6F43" w:rsidR="00D7710C" w:rsidRDefault="002B7BE1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2F3E72" wp14:editId="72E3D750">
                  <wp:extent cx="1314450" cy="1314450"/>
                  <wp:effectExtent l="0" t="0" r="0" b="0"/>
                  <wp:docPr id="1583510976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510976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4DD0B216" w14:textId="77777777" w:rsidR="00E4708A" w:rsidRDefault="00E4708A" w:rsidP="00E4708A">
            <w:pPr>
              <w:spacing w:after="280" w:line="360" w:lineRule="auto"/>
              <w:rPr>
                <w:rFonts w:cs="Arial"/>
                <w:szCs w:val="28"/>
              </w:rPr>
            </w:pPr>
            <w:r w:rsidRPr="00EA1B40">
              <w:rPr>
                <w:rFonts w:cs="Arial"/>
                <w:szCs w:val="28"/>
              </w:rPr>
              <w:t xml:space="preserve">We </w:t>
            </w:r>
            <w:r>
              <w:rPr>
                <w:rFonts w:cs="Arial"/>
                <w:szCs w:val="28"/>
              </w:rPr>
              <w:t xml:space="preserve">sometimes </w:t>
            </w:r>
            <w:r w:rsidRPr="00EA1B40">
              <w:rPr>
                <w:rFonts w:cs="Arial"/>
                <w:szCs w:val="28"/>
              </w:rPr>
              <w:t xml:space="preserve">use stories people share with us to help our work. </w:t>
            </w:r>
          </w:p>
          <w:p w14:paraId="6B7FF12D" w14:textId="5A4CD227" w:rsidR="00EA1B40" w:rsidRDefault="00E4708A" w:rsidP="00E4708A">
            <w:pPr>
              <w:spacing w:after="280" w:line="360" w:lineRule="auto"/>
              <w:rPr>
                <w:rFonts w:cs="Arial"/>
                <w:szCs w:val="28"/>
              </w:rPr>
            </w:pPr>
            <w:r w:rsidRPr="00EA1B40">
              <w:rPr>
                <w:rFonts w:cs="Arial"/>
                <w:szCs w:val="28"/>
              </w:rPr>
              <w:t xml:space="preserve">We always </w:t>
            </w:r>
            <w:r>
              <w:rPr>
                <w:rFonts w:cs="Arial"/>
                <w:szCs w:val="28"/>
              </w:rPr>
              <w:t xml:space="preserve">for your consent </w:t>
            </w:r>
            <w:r w:rsidRPr="00EA1B40">
              <w:rPr>
                <w:rFonts w:cs="Arial"/>
                <w:szCs w:val="28"/>
              </w:rPr>
              <w:t xml:space="preserve">to use your story. </w:t>
            </w:r>
            <w:r>
              <w:rPr>
                <w:rFonts w:cs="Arial"/>
                <w:szCs w:val="28"/>
              </w:rPr>
              <w:t>Or we make</w:t>
            </w:r>
            <w:r w:rsidRPr="00EA1B40">
              <w:rPr>
                <w:rFonts w:cs="Arial"/>
                <w:szCs w:val="28"/>
              </w:rPr>
              <w:t xml:space="preserve"> sure no one can tell it's your story by not using your details.</w:t>
            </w:r>
          </w:p>
        </w:tc>
      </w:tr>
      <w:tr w:rsidR="00080CCA" w:rsidRPr="00B728DA" w14:paraId="39ED4A39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099E60A9" w14:textId="1B0511D6" w:rsidR="00D7710C" w:rsidRDefault="00FE6334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89F9A3" wp14:editId="53E94A5F">
                  <wp:extent cx="1533525" cy="1533525"/>
                  <wp:effectExtent l="0" t="0" r="9525" b="0"/>
                  <wp:docPr id="913359122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359122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6612FD6F" w14:textId="77777777" w:rsidR="00B413CD" w:rsidRPr="003952CB" w:rsidRDefault="00B413CD" w:rsidP="00B413CD">
            <w:pPr>
              <w:spacing w:after="280" w:line="360" w:lineRule="auto"/>
              <w:rPr>
                <w:rFonts w:cs="Arial"/>
                <w:szCs w:val="28"/>
              </w:rPr>
            </w:pPr>
            <w:r w:rsidRPr="003952CB">
              <w:rPr>
                <w:rFonts w:cs="Arial"/>
                <w:szCs w:val="28"/>
              </w:rPr>
              <w:t xml:space="preserve">We sometimes use other trusted companies to help us, like IT support. </w:t>
            </w:r>
          </w:p>
          <w:p w14:paraId="1BEEF9AE" w14:textId="0191708E" w:rsidR="00D7710C" w:rsidRDefault="00B413CD" w:rsidP="00B413CD">
            <w:pPr>
              <w:spacing w:after="280" w:line="360" w:lineRule="auto"/>
              <w:rPr>
                <w:rFonts w:cs="Arial"/>
                <w:szCs w:val="28"/>
              </w:rPr>
            </w:pPr>
            <w:r w:rsidRPr="003952CB">
              <w:rPr>
                <w:rFonts w:cs="Arial"/>
                <w:szCs w:val="28"/>
              </w:rPr>
              <w:t>We make sure they keep your information private and safe.</w:t>
            </w:r>
          </w:p>
        </w:tc>
      </w:tr>
    </w:tbl>
    <w:p w14:paraId="0983AF29" w14:textId="1BE37B8F" w:rsidR="00DA5DCB" w:rsidRDefault="00DA5DCB" w:rsidP="00DA5DCB">
      <w:pPr>
        <w:pStyle w:val="Heading2"/>
      </w:pPr>
      <w:r w:rsidRPr="00AD6600">
        <w:t>Can I stay anonymous?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080CCA" w:rsidRPr="00B728DA" w14:paraId="1A71A1A2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79334E2D" w14:textId="2750C20C" w:rsidR="00D7710C" w:rsidRDefault="00476830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1133C" wp14:editId="3747ADF4">
                  <wp:extent cx="1805930" cy="1354348"/>
                  <wp:effectExtent l="0" t="0" r="0" b="0"/>
                  <wp:docPr id="908903679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903679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019" cy="13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75306572" w14:textId="77777777" w:rsidR="00B413CD" w:rsidRPr="003952CB" w:rsidRDefault="00B413CD" w:rsidP="00B413CD">
            <w:pPr>
              <w:tabs>
                <w:tab w:val="num" w:pos="720"/>
              </w:tabs>
              <w:spacing w:after="280" w:line="360" w:lineRule="auto"/>
              <w:rPr>
                <w:rFonts w:cs="Arial"/>
                <w:szCs w:val="28"/>
              </w:rPr>
            </w:pPr>
            <w:r w:rsidRPr="003952CB">
              <w:rPr>
                <w:rFonts w:cs="Arial"/>
                <w:szCs w:val="28"/>
              </w:rPr>
              <w:t>Sometimes you can contact us without giving your name or use a made-up name.</w:t>
            </w:r>
          </w:p>
          <w:p w14:paraId="404B0E55" w14:textId="5CB0B95A" w:rsidR="00D7710C" w:rsidRDefault="00B413CD" w:rsidP="00B413CD">
            <w:pPr>
              <w:tabs>
                <w:tab w:val="num" w:pos="720"/>
              </w:tabs>
              <w:spacing w:after="280" w:line="360" w:lineRule="auto"/>
              <w:rPr>
                <w:rFonts w:cs="Arial"/>
                <w:szCs w:val="28"/>
              </w:rPr>
            </w:pPr>
            <w:r w:rsidRPr="003952CB">
              <w:rPr>
                <w:rFonts w:cs="Arial"/>
                <w:szCs w:val="28"/>
              </w:rPr>
              <w:t xml:space="preserve">A made-up name is called a </w:t>
            </w:r>
            <w:r w:rsidRPr="003952CB">
              <w:rPr>
                <w:rFonts w:cs="Arial"/>
                <w:b/>
                <w:bCs/>
                <w:szCs w:val="28"/>
              </w:rPr>
              <w:t>pseudonym</w:t>
            </w:r>
            <w:r w:rsidRPr="003952CB">
              <w:rPr>
                <w:rFonts w:cs="Arial"/>
                <w:szCs w:val="28"/>
              </w:rPr>
              <w:t>. </w:t>
            </w:r>
          </w:p>
        </w:tc>
      </w:tr>
      <w:tr w:rsidR="00080CCA" w:rsidRPr="00B728DA" w14:paraId="3CDEFD2F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145273A9" w14:textId="762CD429" w:rsidR="00D7710C" w:rsidRDefault="003D1DEB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D4110C" wp14:editId="3DD53464">
                  <wp:extent cx="1390650" cy="1390650"/>
                  <wp:effectExtent l="0" t="0" r="0" b="0"/>
                  <wp:docPr id="443623347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623347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3A2BC986" w14:textId="7F460076" w:rsidR="00D7710C" w:rsidRDefault="00B413CD" w:rsidP="00007D8C">
            <w:pPr>
              <w:spacing w:after="280" w:line="360" w:lineRule="auto"/>
              <w:rPr>
                <w:rFonts w:cs="Arial"/>
                <w:szCs w:val="28"/>
              </w:rPr>
            </w:pPr>
            <w:r w:rsidRPr="007C4725">
              <w:rPr>
                <w:rFonts w:cs="Arial"/>
                <w:szCs w:val="28"/>
              </w:rPr>
              <w:t>But for most services we will need your real name to help you. </w:t>
            </w:r>
          </w:p>
        </w:tc>
      </w:tr>
    </w:tbl>
    <w:p w14:paraId="3CD4297F" w14:textId="3248D0A5" w:rsidR="00DA5DCB" w:rsidRDefault="00DA5DCB" w:rsidP="00DA5DCB">
      <w:pPr>
        <w:pStyle w:val="Heading2"/>
      </w:pPr>
      <w:r w:rsidRPr="00AD6600">
        <w:t>What happens if information is lost or stolen?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080CCA" w:rsidRPr="00B728DA" w14:paraId="4902B429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088027E2" w14:textId="48C54D54" w:rsidR="00D7710C" w:rsidRDefault="00CF0588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347737" wp14:editId="1C61D247">
                  <wp:extent cx="1371600" cy="1371600"/>
                  <wp:effectExtent l="0" t="0" r="0" b="0"/>
                  <wp:docPr id="2099726080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726080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76904" cy="137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3786CA11" w14:textId="5AA03E5E" w:rsidR="00D7710C" w:rsidRDefault="007B5F4F" w:rsidP="00007D8C">
            <w:pPr>
              <w:spacing w:after="280" w:line="360" w:lineRule="auto"/>
              <w:rPr>
                <w:rFonts w:cs="Arial"/>
                <w:szCs w:val="28"/>
              </w:rPr>
            </w:pPr>
            <w:r w:rsidRPr="007C4725">
              <w:rPr>
                <w:rFonts w:cs="Arial"/>
                <w:szCs w:val="28"/>
              </w:rPr>
              <w:t xml:space="preserve">Sometimes information can be lost or accessed without permission. This is called a </w:t>
            </w:r>
            <w:r w:rsidRPr="00BA26F6">
              <w:rPr>
                <w:rFonts w:cs="Arial"/>
                <w:b/>
                <w:bCs/>
                <w:szCs w:val="28"/>
              </w:rPr>
              <w:t>data breach</w:t>
            </w:r>
            <w:r w:rsidR="00A63B36" w:rsidRPr="007C4725">
              <w:rPr>
                <w:rFonts w:cs="Arial"/>
                <w:szCs w:val="28"/>
              </w:rPr>
              <w:t>.</w:t>
            </w:r>
          </w:p>
        </w:tc>
      </w:tr>
      <w:tr w:rsidR="00080CCA" w:rsidRPr="00B728DA" w14:paraId="10CB3DF3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07C65566" w14:textId="3B3E45B9" w:rsidR="00D7710C" w:rsidRDefault="009617A3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059B0E" wp14:editId="5276387C">
                  <wp:extent cx="1354347" cy="1354347"/>
                  <wp:effectExtent l="0" t="0" r="0" b="0"/>
                  <wp:docPr id="560306782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306782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03" cy="136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7E58E6F7" w14:textId="77777777" w:rsidR="005B16AD" w:rsidRPr="007C4725" w:rsidRDefault="005B16AD" w:rsidP="005B16AD">
            <w:pPr>
              <w:tabs>
                <w:tab w:val="num" w:pos="720"/>
              </w:tabs>
              <w:spacing w:after="280" w:line="360" w:lineRule="auto"/>
              <w:rPr>
                <w:rFonts w:cs="Arial"/>
                <w:szCs w:val="28"/>
              </w:rPr>
            </w:pPr>
            <w:r w:rsidRPr="007C4725">
              <w:rPr>
                <w:rFonts w:cs="Arial"/>
                <w:szCs w:val="28"/>
              </w:rPr>
              <w:t>If this happens, PWDA will: </w:t>
            </w:r>
          </w:p>
          <w:p w14:paraId="33A17E01" w14:textId="77777777" w:rsidR="005B16AD" w:rsidRPr="00DA5DCB" w:rsidRDefault="005B16AD" w:rsidP="00403AE6">
            <w:pPr>
              <w:spacing w:after="280" w:line="276" w:lineRule="auto"/>
              <w:rPr>
                <w:rFonts w:cs="Arial"/>
                <w:szCs w:val="28"/>
              </w:rPr>
            </w:pPr>
            <w:r w:rsidRPr="00DA5DCB">
              <w:rPr>
                <w:rFonts w:cs="Arial"/>
                <w:szCs w:val="28"/>
              </w:rPr>
              <w:t>Quickly check what happened</w:t>
            </w:r>
          </w:p>
          <w:p w14:paraId="556BB1F8" w14:textId="77777777" w:rsidR="005B16AD" w:rsidRPr="00DA5DCB" w:rsidRDefault="005B16AD" w:rsidP="00403AE6">
            <w:pPr>
              <w:spacing w:after="280" w:line="276" w:lineRule="auto"/>
              <w:rPr>
                <w:rFonts w:cs="Arial"/>
                <w:szCs w:val="28"/>
              </w:rPr>
            </w:pPr>
            <w:r w:rsidRPr="00DA5DCB">
              <w:rPr>
                <w:rFonts w:cs="Arial"/>
                <w:szCs w:val="28"/>
              </w:rPr>
              <w:t>Work to fix the problem</w:t>
            </w:r>
          </w:p>
          <w:p w14:paraId="1F976D7C" w14:textId="77777777" w:rsidR="005B16AD" w:rsidRPr="00DA5DCB" w:rsidRDefault="005B16AD" w:rsidP="00403AE6">
            <w:pPr>
              <w:spacing w:after="280" w:line="276" w:lineRule="auto"/>
              <w:rPr>
                <w:rFonts w:cs="Arial"/>
                <w:szCs w:val="28"/>
              </w:rPr>
            </w:pPr>
            <w:r w:rsidRPr="00DA5DCB">
              <w:rPr>
                <w:rFonts w:cs="Arial"/>
                <w:szCs w:val="28"/>
              </w:rPr>
              <w:t>Tell the people affected</w:t>
            </w:r>
          </w:p>
          <w:p w14:paraId="5EC6EEFD" w14:textId="0F4FE13A" w:rsidR="00D7710C" w:rsidRPr="00DA5DCB" w:rsidRDefault="005B16AD" w:rsidP="00403AE6">
            <w:pPr>
              <w:spacing w:after="280" w:line="276" w:lineRule="auto"/>
              <w:rPr>
                <w:rFonts w:cs="Arial"/>
                <w:szCs w:val="28"/>
              </w:rPr>
            </w:pPr>
            <w:r w:rsidRPr="00DA5DCB">
              <w:rPr>
                <w:rFonts w:cs="Arial"/>
                <w:szCs w:val="28"/>
              </w:rPr>
              <w:t>Tell the Australian Information Commissioner if needed.</w:t>
            </w:r>
          </w:p>
        </w:tc>
      </w:tr>
    </w:tbl>
    <w:p w14:paraId="01D5B316" w14:textId="77777777" w:rsidR="00403AE6" w:rsidRDefault="00403AE6">
      <w:r>
        <w:br w:type="page"/>
      </w:r>
    </w:p>
    <w:p w14:paraId="7E3E7636" w14:textId="0490FADC" w:rsidR="00403AE6" w:rsidRDefault="00403AE6" w:rsidP="00ED7C42">
      <w:pPr>
        <w:pStyle w:val="Heading2"/>
      </w:pPr>
      <w:r w:rsidRPr="00403AE6">
        <w:rPr>
          <w:rStyle w:val="Heading2Char"/>
        </w:rPr>
        <w:lastRenderedPageBreak/>
        <w:t>Can I see my personal information at PWDA and make sure it is correct</w:t>
      </w:r>
      <w:r w:rsidRPr="00AD6600">
        <w:t>?</w:t>
      </w:r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080CCA" w:rsidRPr="00B728DA" w14:paraId="5BE1B4A5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25A9D11D" w14:textId="45C91249" w:rsidR="00D7710C" w:rsidRDefault="007014B9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CF5435" wp14:editId="6FFA9978">
                  <wp:extent cx="1381125" cy="1381125"/>
                  <wp:effectExtent l="0" t="0" r="9525" b="9525"/>
                  <wp:docPr id="1925622805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622805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7EC80E83" w14:textId="25BD3494" w:rsidR="00D7710C" w:rsidRDefault="00217B4A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You can ask for a copy of the information we have about you. We can usually show it to you.</w:t>
            </w:r>
          </w:p>
        </w:tc>
      </w:tr>
      <w:tr w:rsidR="00080CCA" w:rsidRPr="00B728DA" w14:paraId="0E2DE7A6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78CDC140" w14:textId="1143F55C" w:rsidR="004C53BA" w:rsidRDefault="00FC42C6" w:rsidP="00BC365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2874E7" wp14:editId="14C29095">
                  <wp:extent cx="1790832" cy="1343025"/>
                  <wp:effectExtent l="0" t="0" r="0" b="0"/>
                  <wp:docPr id="1588066492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066492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79" cy="134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087BBDD2" w14:textId="1581D700" w:rsidR="000A136C" w:rsidRDefault="00EE6D34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We might not be able to let you see it if it includes other people’s personal information. </w:t>
            </w:r>
          </w:p>
        </w:tc>
      </w:tr>
      <w:tr w:rsidR="00080CCA" w:rsidRPr="00B728DA" w14:paraId="37F67687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121C944A" w14:textId="646D75E0" w:rsidR="004C53BA" w:rsidRDefault="00BC35F0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4FF056" wp14:editId="384045CD">
                  <wp:extent cx="1571625" cy="1571625"/>
                  <wp:effectExtent l="0" t="0" r="9525" b="9525"/>
                  <wp:docPr id="952971914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971914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6D718B36" w14:textId="3D527578" w:rsidR="004C53BA" w:rsidRDefault="00B10692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You can ask PWDA to change any </w:t>
            </w:r>
            <w:r w:rsidR="00FF5688">
              <w:rPr>
                <w:rFonts w:cs="Arial"/>
                <w:szCs w:val="28"/>
              </w:rPr>
              <w:t xml:space="preserve">wrong </w:t>
            </w:r>
            <w:r>
              <w:rPr>
                <w:rFonts w:cs="Arial"/>
                <w:szCs w:val="28"/>
              </w:rPr>
              <w:t>information about you. If we think it does</w:t>
            </w:r>
            <w:r w:rsidR="008915C6">
              <w:rPr>
                <w:rFonts w:cs="Arial"/>
                <w:szCs w:val="28"/>
              </w:rPr>
              <w:t xml:space="preserve"> not </w:t>
            </w:r>
            <w:r>
              <w:rPr>
                <w:rFonts w:cs="Arial"/>
                <w:szCs w:val="28"/>
              </w:rPr>
              <w:t xml:space="preserve">need </w:t>
            </w:r>
            <w:r w:rsidR="008915C6">
              <w:rPr>
                <w:rFonts w:cs="Arial"/>
                <w:szCs w:val="28"/>
              </w:rPr>
              <w:t>to change</w:t>
            </w:r>
            <w:r>
              <w:rPr>
                <w:rFonts w:cs="Arial"/>
                <w:szCs w:val="28"/>
              </w:rPr>
              <w:t>, we will add a note to say you don’t agree</w:t>
            </w:r>
            <w:r w:rsidR="008915C6">
              <w:rPr>
                <w:rFonts w:cs="Arial"/>
                <w:szCs w:val="28"/>
              </w:rPr>
              <w:t>.</w:t>
            </w:r>
          </w:p>
        </w:tc>
      </w:tr>
      <w:tr w:rsidR="00080CCA" w:rsidRPr="00B728DA" w14:paraId="33F928BE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2D6D3650" w14:textId="26D094B0" w:rsidR="004C53BA" w:rsidRDefault="00B755AB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E4EB45" wp14:editId="0D256E06">
                  <wp:extent cx="1673525" cy="1619131"/>
                  <wp:effectExtent l="0" t="0" r="0" b="0"/>
                  <wp:docPr id="310829416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829416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752" cy="1622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51C9561B" w14:textId="5AB5AFFB" w:rsidR="004C53BA" w:rsidRDefault="00ED418A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We won’t charge you any money to ask to see your information or to make any changes to it.</w:t>
            </w:r>
          </w:p>
        </w:tc>
      </w:tr>
      <w:tr w:rsidR="00080CCA" w:rsidRPr="00B728DA" w14:paraId="07FBEBB6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789CE02E" w14:textId="212F4DA9" w:rsidR="004C53BA" w:rsidRDefault="00130988" w:rsidP="004C0D6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C3220A" wp14:editId="3121D7AE">
                  <wp:extent cx="1639019" cy="1639019"/>
                  <wp:effectExtent l="0" t="0" r="0" b="0"/>
                  <wp:docPr id="1890344240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344240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523" cy="164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355138C7" w14:textId="202A0A07" w:rsidR="004C53BA" w:rsidRDefault="00DB6E84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We will always do our best to communicate with you in the way that works best for you.</w:t>
            </w:r>
          </w:p>
        </w:tc>
      </w:tr>
    </w:tbl>
    <w:p w14:paraId="5C6E5A7C" w14:textId="10921ECB" w:rsidR="00ED7C42" w:rsidRDefault="00ED7C42" w:rsidP="00ED7C42">
      <w:pPr>
        <w:pStyle w:val="Heading2"/>
      </w:pPr>
      <w:r w:rsidRPr="00AD6600">
        <w:t>How do we keep your information safe?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080CCA" w:rsidRPr="00B728DA" w14:paraId="149530FF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5F2B1A50" w14:textId="5B8723B7" w:rsidR="004C53BA" w:rsidRDefault="00C5771C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72190A" wp14:editId="0A671F20">
                  <wp:extent cx="1354347" cy="1354347"/>
                  <wp:effectExtent l="0" t="0" r="0" b="0"/>
                  <wp:docPr id="1628147498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147498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129" cy="135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139D4CBA" w14:textId="521FC448" w:rsidR="004C53BA" w:rsidRDefault="00C33D0F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We always follow the law and our Privacy Policy to keep your personal information safe.</w:t>
            </w:r>
          </w:p>
        </w:tc>
      </w:tr>
      <w:tr w:rsidR="00080CCA" w:rsidRPr="00B728DA" w14:paraId="06DDB8AE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6F501A4D" w14:textId="70FFDF26" w:rsidR="00C33D0F" w:rsidRDefault="00423DA0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20A8CC" wp14:editId="7D3236A4">
                  <wp:extent cx="1311215" cy="1311215"/>
                  <wp:effectExtent l="0" t="0" r="0" b="3810"/>
                  <wp:docPr id="141976375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76375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662" cy="131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6F0DFE32" w14:textId="0771D083" w:rsidR="00C33D0F" w:rsidRDefault="008F2E00" w:rsidP="00007D8C">
            <w:pPr>
              <w:spacing w:after="280" w:line="360" w:lineRule="auto"/>
              <w:rPr>
                <w:rFonts w:cs="Arial"/>
                <w:szCs w:val="28"/>
              </w:rPr>
            </w:pPr>
            <w:r w:rsidRPr="008F2E00">
              <w:rPr>
                <w:rFonts w:cs="Arial"/>
                <w:szCs w:val="28"/>
              </w:rPr>
              <w:t>We work hard to keep your personal information safe, whether it is written down or on the computer.</w:t>
            </w:r>
          </w:p>
        </w:tc>
      </w:tr>
      <w:tr w:rsidR="00080CCA" w:rsidRPr="00B728DA" w14:paraId="672B0BB2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0302B013" w14:textId="7E286DBF" w:rsidR="00C33D0F" w:rsidRDefault="0076490A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072781" wp14:editId="4EFDE475">
                  <wp:extent cx="1544128" cy="1544128"/>
                  <wp:effectExtent l="0" t="0" r="0" b="0"/>
                  <wp:docPr id="1232174517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174517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59" cy="154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1929799C" w14:textId="121AB1B9" w:rsidR="00C33D0F" w:rsidRDefault="00193E9E" w:rsidP="00007D8C">
            <w:pPr>
              <w:spacing w:after="280" w:line="360" w:lineRule="auto"/>
              <w:rPr>
                <w:rFonts w:cs="Arial"/>
                <w:szCs w:val="28"/>
              </w:rPr>
            </w:pPr>
            <w:r w:rsidRPr="00193E9E">
              <w:rPr>
                <w:rFonts w:cs="Arial"/>
                <w:szCs w:val="28"/>
              </w:rPr>
              <w:t>We keep your information safe with passwords and locked cabinets. Only people who need it for their job can see it.</w:t>
            </w:r>
          </w:p>
        </w:tc>
      </w:tr>
      <w:tr w:rsidR="00080CCA" w:rsidRPr="00B728DA" w14:paraId="45C35237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7A0FBCD1" w14:textId="57731A45" w:rsidR="00C33D0F" w:rsidRDefault="0076490A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C3AFA4" wp14:editId="603AE8B2">
                  <wp:extent cx="1466490" cy="1466490"/>
                  <wp:effectExtent l="0" t="0" r="0" b="635"/>
                  <wp:docPr id="277569251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569251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907" cy="146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48CB9942" w14:textId="3320ABA7" w:rsidR="00C33D0F" w:rsidRDefault="00663B39" w:rsidP="00007D8C">
            <w:pPr>
              <w:spacing w:after="280" w:line="360" w:lineRule="auto"/>
              <w:rPr>
                <w:rFonts w:cs="Arial"/>
                <w:szCs w:val="28"/>
              </w:rPr>
            </w:pPr>
            <w:r w:rsidRPr="00BA26F6">
              <w:rPr>
                <w:rFonts w:cs="Arial"/>
                <w:szCs w:val="28"/>
              </w:rPr>
              <w:t>All information</w:t>
            </w:r>
            <w:r>
              <w:rPr>
                <w:rFonts w:cs="Arial"/>
                <w:szCs w:val="28"/>
              </w:rPr>
              <w:t xml:space="preserve"> that is </w:t>
            </w:r>
            <w:r w:rsidRPr="00BA26F6">
              <w:rPr>
                <w:rFonts w:cs="Arial"/>
                <w:szCs w:val="28"/>
              </w:rPr>
              <w:t>no longer needed</w:t>
            </w:r>
            <w:r>
              <w:rPr>
                <w:rFonts w:cs="Arial"/>
                <w:szCs w:val="28"/>
              </w:rPr>
              <w:t xml:space="preserve"> </w:t>
            </w:r>
            <w:r w:rsidRPr="00BA26F6">
              <w:rPr>
                <w:rFonts w:cs="Arial"/>
                <w:szCs w:val="28"/>
              </w:rPr>
              <w:t>is destroyed or made anonymous</w:t>
            </w:r>
            <w:r>
              <w:rPr>
                <w:rFonts w:cs="Arial"/>
                <w:szCs w:val="28"/>
              </w:rPr>
              <w:t>.</w:t>
            </w:r>
          </w:p>
        </w:tc>
      </w:tr>
    </w:tbl>
    <w:p w14:paraId="7A316AE3" w14:textId="54DE89D0" w:rsidR="00ED7C42" w:rsidRDefault="00ED7C42" w:rsidP="00ED7C42">
      <w:pPr>
        <w:pStyle w:val="Heading2"/>
      </w:pPr>
      <w:r w:rsidRPr="00AD6600">
        <w:t>Contacting Us and Making a Complaint</w:t>
      </w:r>
    </w:p>
    <w:tbl>
      <w:tblPr>
        <w:tblStyle w:val="TableGrid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080CCA" w:rsidRPr="00B728DA" w14:paraId="6C6B3D9F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9273F" w14:textId="326727D2" w:rsidR="00C33D0F" w:rsidRDefault="00D93686" w:rsidP="00C77478">
            <w:pPr>
              <w:spacing w:line="360" w:lineRule="auto"/>
              <w:jc w:val="center"/>
              <w:rPr>
                <w:noProof/>
              </w:rPr>
            </w:pPr>
            <w:r w:rsidRPr="00363FFD">
              <w:rPr>
                <w:noProof/>
              </w:rPr>
              <w:drawing>
                <wp:inline distT="0" distB="0" distL="0" distR="0" wp14:anchorId="3A6F708A" wp14:editId="3F3E9DDC">
                  <wp:extent cx="1285336" cy="1285336"/>
                  <wp:effectExtent l="0" t="0" r="0" b="0"/>
                  <wp:docPr id="4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A3307-E2B8-C744-BBE6-A4690F017886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2">
                            <a:extLst>
                              <a:ext uri="{FF2B5EF4-FFF2-40B4-BE49-F238E27FC236}">
                                <a16:creationId xmlns:a16="http://schemas.microsoft.com/office/drawing/2014/main" id="{776A3307-E2B8-C744-BBE6-A4690F017886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8" cy="130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36F21" w14:textId="22857ED8" w:rsidR="00C33D0F" w:rsidRDefault="00A60F3A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You can contact</w:t>
            </w:r>
            <w:r w:rsidR="00A31349">
              <w:rPr>
                <w:rFonts w:cs="Arial"/>
                <w:szCs w:val="28"/>
              </w:rPr>
              <w:t xml:space="preserve"> us if you have any questions about privacy at PWDA.</w:t>
            </w:r>
          </w:p>
        </w:tc>
      </w:tr>
      <w:tr w:rsidR="00080CCA" w:rsidRPr="00B728DA" w14:paraId="489E18F3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7E788" w14:textId="0CB5BA4D" w:rsidR="00C33D0F" w:rsidRDefault="00B839E0" w:rsidP="00C77478">
            <w:pPr>
              <w:spacing w:line="360" w:lineRule="auto"/>
              <w:jc w:val="center"/>
              <w:rPr>
                <w:noProof/>
              </w:rPr>
            </w:pPr>
            <w:r w:rsidRPr="00B973C0">
              <w:rPr>
                <w:noProof/>
              </w:rPr>
              <w:drawing>
                <wp:inline distT="0" distB="0" distL="0" distR="0" wp14:anchorId="32B8C0FD" wp14:editId="06928D2D">
                  <wp:extent cx="1276710" cy="1276710"/>
                  <wp:effectExtent l="0" t="0" r="0" b="0"/>
                  <wp:docPr id="47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EFF200-D2B9-9F4E-86C3-C728D73E1499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8">
                            <a:extLst>
                              <a:ext uri="{FF2B5EF4-FFF2-40B4-BE49-F238E27FC236}">
                                <a16:creationId xmlns:a16="http://schemas.microsoft.com/office/drawing/2014/main" id="{E8EFF200-D2B9-9F4E-86C3-C728D73E1499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392" cy="128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A4677" w14:textId="458FD89E" w:rsidR="00C33D0F" w:rsidRDefault="00FD5E26" w:rsidP="00007D8C">
            <w:pPr>
              <w:spacing w:after="280" w:line="360" w:lineRule="auto"/>
              <w:rPr>
                <w:rFonts w:cs="Arial"/>
                <w:szCs w:val="28"/>
              </w:rPr>
            </w:pPr>
            <w:r w:rsidRPr="00FD5E26">
              <w:rPr>
                <w:rFonts w:cs="Arial"/>
                <w:szCs w:val="28"/>
              </w:rPr>
              <w:t xml:space="preserve">You can </w:t>
            </w:r>
            <w:r>
              <w:rPr>
                <w:rFonts w:cs="Arial"/>
                <w:szCs w:val="28"/>
              </w:rPr>
              <w:t>tell us</w:t>
            </w:r>
            <w:r w:rsidRPr="00FD5E26">
              <w:rPr>
                <w:rFonts w:cs="Arial"/>
                <w:szCs w:val="28"/>
              </w:rPr>
              <w:t xml:space="preserve"> if you have a problem with how we keep your information private. You have the right to complain.</w:t>
            </w:r>
          </w:p>
        </w:tc>
      </w:tr>
      <w:tr w:rsidR="00080CCA" w:rsidRPr="00B728DA" w14:paraId="209C1036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04212" w14:textId="717D9016" w:rsidR="001308EE" w:rsidRDefault="00DE1994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A079A7" wp14:editId="34FDC59B">
                  <wp:extent cx="1423358" cy="1423358"/>
                  <wp:effectExtent l="0" t="0" r="5715" b="0"/>
                  <wp:docPr id="182957353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57353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563" cy="142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394B0" w14:textId="49FC5BA9" w:rsidR="001308EE" w:rsidRDefault="00F310A5" w:rsidP="00007D8C">
            <w:pPr>
              <w:spacing w:after="280" w:line="360" w:lineRule="auto"/>
              <w:rPr>
                <w:rFonts w:cs="Arial"/>
                <w:szCs w:val="28"/>
              </w:rPr>
            </w:pPr>
            <w:r w:rsidRPr="006D5446">
              <w:rPr>
                <w:rFonts w:cs="Arial"/>
                <w:szCs w:val="28"/>
              </w:rPr>
              <w:t xml:space="preserve">PWDA can organise support </w:t>
            </w:r>
            <w:r>
              <w:rPr>
                <w:rFonts w:cs="Arial"/>
                <w:szCs w:val="28"/>
              </w:rPr>
              <w:t>to make a complaint</w:t>
            </w:r>
            <w:r w:rsidRPr="006D5446">
              <w:rPr>
                <w:rFonts w:cs="Arial"/>
                <w:szCs w:val="28"/>
              </w:rPr>
              <w:t xml:space="preserve"> if you need it. </w:t>
            </w:r>
          </w:p>
        </w:tc>
      </w:tr>
      <w:tr w:rsidR="00080CCA" w:rsidRPr="00B728DA" w14:paraId="32AA5539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6BA5F" w14:textId="53006259" w:rsidR="001308EE" w:rsidRDefault="00FE4759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C9E1FF" wp14:editId="16CC419C">
                  <wp:extent cx="1173193" cy="1173193"/>
                  <wp:effectExtent l="0" t="0" r="8255" b="8255"/>
                  <wp:docPr id="1600209166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09166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665" cy="117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883F0" w14:textId="7CCDDCA3" w:rsidR="001308EE" w:rsidRDefault="0026641B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We will keep your questions or complaints private.</w:t>
            </w:r>
          </w:p>
        </w:tc>
      </w:tr>
      <w:tr w:rsidR="00080CCA" w:rsidRPr="00B728DA" w14:paraId="092A1548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43DAE" w14:textId="103B4DE6" w:rsidR="001308EE" w:rsidRDefault="00A73814" w:rsidP="00C7747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576A40" wp14:editId="629C072D">
                  <wp:extent cx="1409700" cy="1409700"/>
                  <wp:effectExtent l="0" t="0" r="0" b="0"/>
                  <wp:docPr id="94820487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20487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F0B1D" w14:textId="343F1D66" w:rsidR="001308EE" w:rsidRDefault="00C0625C" w:rsidP="00007D8C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I</w:t>
            </w:r>
            <w:r w:rsidR="00135BC2" w:rsidRPr="00135BC2">
              <w:rPr>
                <w:rFonts w:cs="Arial"/>
                <w:szCs w:val="28"/>
              </w:rPr>
              <w:t xml:space="preserve">f you </w:t>
            </w:r>
            <w:r w:rsidR="00C754CD">
              <w:rPr>
                <w:rFonts w:cs="Arial"/>
                <w:szCs w:val="28"/>
              </w:rPr>
              <w:t xml:space="preserve">have a question or </w:t>
            </w:r>
            <w:r w:rsidR="00135BC2" w:rsidRPr="00135BC2">
              <w:rPr>
                <w:rFonts w:cs="Arial"/>
                <w:szCs w:val="28"/>
              </w:rPr>
              <w:t xml:space="preserve">want to make a complaint, you can </w:t>
            </w:r>
            <w:r w:rsidR="00C754CD">
              <w:rPr>
                <w:rFonts w:cs="Arial"/>
                <w:szCs w:val="28"/>
              </w:rPr>
              <w:t xml:space="preserve">contact our </w:t>
            </w:r>
            <w:r w:rsidR="00C754CD" w:rsidRPr="00C754CD">
              <w:rPr>
                <w:rFonts w:cs="Arial"/>
                <w:szCs w:val="28"/>
              </w:rPr>
              <w:t>Governance and Compliance Coordinator</w:t>
            </w:r>
            <w:r w:rsidR="00A73A1C">
              <w:rPr>
                <w:rFonts w:cs="Arial"/>
                <w:szCs w:val="28"/>
              </w:rPr>
              <w:t>.</w:t>
            </w:r>
          </w:p>
        </w:tc>
      </w:tr>
      <w:tr w:rsidR="00530485" w:rsidRPr="00B728DA" w14:paraId="55BEA7FA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DC434" w14:textId="67E9AC5F" w:rsidR="00530485" w:rsidRPr="00705BD7" w:rsidRDefault="00530485" w:rsidP="004C0D6B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2AC9FB16" wp14:editId="6AF5612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-412750</wp:posOffset>
                  </wp:positionV>
                  <wp:extent cx="1863090" cy="726440"/>
                  <wp:effectExtent l="0" t="0" r="3810" b="0"/>
                  <wp:wrapSquare wrapText="bothSides"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7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D0251" w14:textId="1A436620" w:rsidR="00530485" w:rsidRPr="00530485" w:rsidRDefault="00530485" w:rsidP="00530485">
            <w:pPr>
              <w:spacing w:after="280" w:line="360" w:lineRule="auto"/>
              <w:rPr>
                <w:rFonts w:cs="Arial"/>
              </w:rPr>
            </w:pPr>
            <w:r w:rsidRPr="78E7F434">
              <w:rPr>
                <w:rFonts w:cs="Arial"/>
              </w:rPr>
              <w:t xml:space="preserve">People with Disability Australia </w:t>
            </w:r>
          </w:p>
        </w:tc>
      </w:tr>
      <w:tr w:rsidR="00080CCA" w:rsidRPr="00B728DA" w14:paraId="315716BB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00CF6" w14:textId="405D3F62" w:rsidR="0082419A" w:rsidRDefault="00530485" w:rsidP="00EA0E81">
            <w:pPr>
              <w:spacing w:line="360" w:lineRule="auto"/>
              <w:jc w:val="center"/>
              <w:rPr>
                <w:noProof/>
              </w:rPr>
            </w:pPr>
            <w:r w:rsidRPr="00705BD7">
              <w:rPr>
                <w:noProof/>
              </w:rPr>
              <w:drawing>
                <wp:inline distT="0" distB="0" distL="0" distR="0" wp14:anchorId="54556BB1" wp14:editId="6C754C1A">
                  <wp:extent cx="935831" cy="935831"/>
                  <wp:effectExtent l="0" t="0" r="4445" b="0"/>
                  <wp:docPr id="46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3935C2-8708-2D49-809A-05CC7AA03961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1">
                            <a:extLst>
                              <a:ext uri="{FF2B5EF4-FFF2-40B4-BE49-F238E27FC236}">
                                <a16:creationId xmlns:a16="http://schemas.microsoft.com/office/drawing/2014/main" id="{2D3935C2-8708-2D49-809A-05CC7AA03961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831" cy="935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E0BCA" w14:textId="4C071414" w:rsidR="00681260" w:rsidRPr="0071732A" w:rsidRDefault="00530485" w:rsidP="00BE068A">
            <w:pPr>
              <w:spacing w:after="280" w:line="360" w:lineRule="auto"/>
              <w:rPr>
                <w:b/>
                <w:bCs/>
              </w:rPr>
            </w:pPr>
            <w:r>
              <w:rPr>
                <w:rFonts w:cs="Arial"/>
                <w:szCs w:val="28"/>
              </w:rPr>
              <w:t xml:space="preserve">Email: </w:t>
            </w:r>
            <w:hyperlink r:id="rId85" w:history="1">
              <w:r w:rsidRPr="000F6AEF">
                <w:rPr>
                  <w:rStyle w:val="Hyperlink"/>
                  <w:b/>
                  <w:bCs/>
                </w:rPr>
                <w:t>feedback@pwd.org.au</w:t>
              </w:r>
            </w:hyperlink>
          </w:p>
        </w:tc>
      </w:tr>
      <w:tr w:rsidR="00530485" w:rsidRPr="00B728DA" w14:paraId="50CB2600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F9818" w14:textId="3446168D" w:rsidR="00530485" w:rsidRDefault="00530485" w:rsidP="004C0D6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95CD43" wp14:editId="691F2FAF">
                  <wp:extent cx="1057275" cy="1057275"/>
                  <wp:effectExtent l="0" t="0" r="9525" b="9525"/>
                  <wp:docPr id="264835211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835211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ACD1A" w14:textId="5F53FD55" w:rsidR="00530485" w:rsidRPr="004C0D6B" w:rsidRDefault="00530485" w:rsidP="00530485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Free Call: 1800 422 015</w:t>
            </w:r>
          </w:p>
        </w:tc>
      </w:tr>
      <w:tr w:rsidR="004C0D6B" w:rsidRPr="00B728DA" w14:paraId="2E698924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0FCF9" w14:textId="0B8CADBF" w:rsidR="004C0D6B" w:rsidRDefault="004C0D6B" w:rsidP="00530485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F23070" wp14:editId="32BA3597">
                  <wp:extent cx="1449238" cy="1449238"/>
                  <wp:effectExtent l="0" t="0" r="0" b="0"/>
                  <wp:docPr id="34273089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73089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309" cy="145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06DA4" w14:textId="77777777" w:rsidR="004C0D6B" w:rsidRDefault="004C0D6B" w:rsidP="004C0D6B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PO Box 666</w:t>
            </w:r>
          </w:p>
          <w:p w14:paraId="40A5A9A2" w14:textId="672AD663" w:rsidR="004C0D6B" w:rsidRDefault="004C0D6B" w:rsidP="004C0D6B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Strawberry Hills NSW 2012</w:t>
            </w:r>
          </w:p>
        </w:tc>
      </w:tr>
      <w:tr w:rsidR="00080CCA" w:rsidRPr="00B728DA" w14:paraId="2F49F2E5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90683" w14:textId="38B26A9A" w:rsidR="00ED7C42" w:rsidRDefault="00EA0E81" w:rsidP="00ED7C42">
            <w:pPr>
              <w:spacing w:line="360" w:lineRule="auto"/>
              <w:jc w:val="center"/>
              <w:rPr>
                <w:noProof/>
              </w:rPr>
            </w:pPr>
            <w:r w:rsidRPr="00425B58">
              <w:rPr>
                <w:noProof/>
              </w:rPr>
              <w:drawing>
                <wp:inline distT="0" distB="0" distL="0" distR="0" wp14:anchorId="2CED024E" wp14:editId="54FB991B">
                  <wp:extent cx="1733550" cy="346710"/>
                  <wp:effectExtent l="0" t="0" r="0" b="0"/>
                  <wp:docPr id="44" name="Graphic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EE3D9F-FA0C-5E4C-98C3-E9781037B096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phic 9">
                            <a:extLst>
                              <a:ext uri="{FF2B5EF4-FFF2-40B4-BE49-F238E27FC236}">
                                <a16:creationId xmlns:a16="http://schemas.microsoft.com/office/drawing/2014/main" id="{D8EE3D9F-FA0C-5E4C-98C3-E9781037B096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720" cy="34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BA948" w14:textId="333E1C00" w:rsidR="00BE068A" w:rsidRDefault="009C1527" w:rsidP="00ED7C42">
            <w:pPr>
              <w:spacing w:after="280" w:line="360" w:lineRule="auto"/>
              <w:rPr>
                <w:rFonts w:cs="Arial"/>
                <w:szCs w:val="28"/>
              </w:rPr>
            </w:pPr>
            <w:r w:rsidRPr="004536BB">
              <w:rPr>
                <w:rFonts w:cs="Arial"/>
                <w:szCs w:val="28"/>
              </w:rPr>
              <w:t>If you are not happy with how PWDA handles your complaint, you can contact the Office of the Australian Information Commissioner (OAIC).</w:t>
            </w:r>
          </w:p>
        </w:tc>
      </w:tr>
      <w:tr w:rsidR="00EA0E81" w:rsidRPr="00B728DA" w14:paraId="732007D7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EF49E" w14:textId="644217A6" w:rsidR="00EA0E81" w:rsidRPr="00425B58" w:rsidRDefault="00EA0E81" w:rsidP="00EA0E81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57E97C" wp14:editId="54F45FEE">
                  <wp:extent cx="1621769" cy="1216325"/>
                  <wp:effectExtent l="0" t="0" r="0" b="0"/>
                  <wp:docPr id="1982370306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370306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59" cy="122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B203A" w14:textId="086E5656" w:rsidR="00EA0E81" w:rsidRPr="004536BB" w:rsidRDefault="00EA0E81" w:rsidP="00BE068A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Phone: 1300 363 992</w:t>
            </w:r>
          </w:p>
        </w:tc>
      </w:tr>
      <w:tr w:rsidR="00EA0E81" w:rsidRPr="00B728DA" w14:paraId="482CB516" w14:textId="77777777" w:rsidTr="000773CB">
        <w:trPr>
          <w:trHeight w:val="30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F2BAE" w14:textId="6C89A38A" w:rsidR="00EA0E81" w:rsidRDefault="00EA0E81" w:rsidP="00EA0E81">
            <w:pPr>
              <w:spacing w:line="360" w:lineRule="auto"/>
              <w:jc w:val="center"/>
              <w:rPr>
                <w:noProof/>
              </w:rPr>
            </w:pPr>
            <w:r w:rsidRPr="00705BD7">
              <w:rPr>
                <w:noProof/>
              </w:rPr>
              <w:drawing>
                <wp:inline distT="0" distB="0" distL="0" distR="0" wp14:anchorId="4F9E30F2" wp14:editId="3A4738AD">
                  <wp:extent cx="935831" cy="935831"/>
                  <wp:effectExtent l="0" t="0" r="4445" b="0"/>
                  <wp:docPr id="1032587046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3935C2-8708-2D49-809A-05CC7AA03961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587046" name="Picture 21">
                            <a:extLst>
                              <a:ext uri="{FF2B5EF4-FFF2-40B4-BE49-F238E27FC236}">
                                <a16:creationId xmlns:a16="http://schemas.microsoft.com/office/drawing/2014/main" id="{2D3935C2-8708-2D49-809A-05CC7AA03961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831" cy="935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B8010" w14:textId="7A9D54E9" w:rsidR="00EA0E81" w:rsidRPr="004536BB" w:rsidRDefault="00EA0E81" w:rsidP="00EA0E81">
            <w:pPr>
              <w:spacing w:after="280" w:line="360" w:lineRule="auto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Email: </w:t>
            </w:r>
            <w:hyperlink r:id="rId91" w:history="1">
              <w:r w:rsidRPr="00205723">
                <w:rPr>
                  <w:rStyle w:val="Hyperlink"/>
                  <w:rFonts w:cs="Arial"/>
                  <w:szCs w:val="28"/>
                </w:rPr>
                <w:t>enquiries@oaic.gov.au</w:t>
              </w:r>
            </w:hyperlink>
          </w:p>
        </w:tc>
      </w:tr>
    </w:tbl>
    <w:p w14:paraId="2BC1D0F7" w14:textId="12AE3743" w:rsidR="00ED7C42" w:rsidRDefault="00ED7C42" w:rsidP="00ED7C42">
      <w:pPr>
        <w:pStyle w:val="Heading2"/>
      </w:pPr>
      <w:r w:rsidRPr="00AD6600">
        <w:t>Changes to the Privacy Policy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EA0E81" w:rsidRPr="00B728DA" w14:paraId="381FD3D8" w14:textId="77777777" w:rsidTr="000773CB">
        <w:trPr>
          <w:trHeight w:val="300"/>
        </w:trPr>
        <w:tc>
          <w:tcPr>
            <w:tcW w:w="2972" w:type="dxa"/>
            <w:vAlign w:val="center"/>
          </w:tcPr>
          <w:p w14:paraId="1D4CD74E" w14:textId="68D84771" w:rsidR="00EA0E81" w:rsidRDefault="00EA0E81" w:rsidP="00AB7695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39A760" wp14:editId="2C6C0DEC">
                  <wp:extent cx="1268083" cy="1268083"/>
                  <wp:effectExtent l="0" t="0" r="8890" b="0"/>
                  <wp:docPr id="568052678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052678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93" cy="127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27EC87BB" w14:textId="02ECA49A" w:rsidR="00EA0E81" w:rsidRDefault="00EA0E81" w:rsidP="00EA0E81">
            <w:pPr>
              <w:spacing w:after="280" w:line="360" w:lineRule="auto"/>
              <w:rPr>
                <w:rFonts w:cs="Arial"/>
                <w:b/>
                <w:bCs/>
                <w:szCs w:val="28"/>
              </w:rPr>
            </w:pPr>
            <w:r w:rsidRPr="00530A0C">
              <w:t>If PWDA makes changes to this policy, we will put the new information on our website.</w:t>
            </w:r>
          </w:p>
        </w:tc>
      </w:tr>
      <w:tr w:rsidR="00EA0E81" w:rsidRPr="00B728DA" w14:paraId="6BED02D0" w14:textId="77777777" w:rsidTr="000773CB">
        <w:trPr>
          <w:trHeight w:val="1737"/>
        </w:trPr>
        <w:tc>
          <w:tcPr>
            <w:tcW w:w="2972" w:type="dxa"/>
            <w:vAlign w:val="center"/>
          </w:tcPr>
          <w:p w14:paraId="02458C5A" w14:textId="10455FBE" w:rsidR="00EA0E81" w:rsidRDefault="00ED7C42" w:rsidP="004C0D6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4" behindDoc="0" locked="0" layoutInCell="1" allowOverlap="1" wp14:anchorId="423BC045" wp14:editId="0FECA26E">
                  <wp:simplePos x="0" y="0"/>
                  <wp:positionH relativeFrom="column">
                    <wp:posOffset>932180</wp:posOffset>
                  </wp:positionH>
                  <wp:positionV relativeFrom="paragraph">
                    <wp:posOffset>-19685</wp:posOffset>
                  </wp:positionV>
                  <wp:extent cx="767715" cy="767715"/>
                  <wp:effectExtent l="0" t="0" r="0" b="0"/>
                  <wp:wrapNone/>
                  <wp:docPr id="430724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724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10" behindDoc="0" locked="0" layoutInCell="1" allowOverlap="1" wp14:anchorId="0DA6F9F1" wp14:editId="19F966E2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-32385</wp:posOffset>
                  </wp:positionV>
                  <wp:extent cx="793115" cy="793115"/>
                  <wp:effectExtent l="0" t="0" r="6985" b="6985"/>
                  <wp:wrapNone/>
                  <wp:docPr id="711079437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079437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  <w:vAlign w:val="center"/>
          </w:tcPr>
          <w:p w14:paraId="41260DD2" w14:textId="12F1D855" w:rsidR="00EA0E81" w:rsidRPr="00530A0C" w:rsidRDefault="00EA0E81" w:rsidP="00ED7C42">
            <w:pPr>
              <w:spacing w:after="280" w:line="360" w:lineRule="auto"/>
            </w:pPr>
            <w:r>
              <w:rPr>
                <w:rFonts w:cs="Arial"/>
                <w:szCs w:val="28"/>
              </w:rPr>
              <w:t xml:space="preserve">The last time we updated our Privacy Policy was on </w:t>
            </w:r>
            <w:r w:rsidRPr="00F77A10">
              <w:rPr>
                <w:rFonts w:cs="Arial"/>
                <w:szCs w:val="28"/>
              </w:rPr>
              <w:t>13 January 2025.</w:t>
            </w:r>
          </w:p>
        </w:tc>
      </w:tr>
    </w:tbl>
    <w:p w14:paraId="0B21921B" w14:textId="77777777" w:rsidR="003417D1" w:rsidRPr="00B728DA" w:rsidRDefault="003417D1" w:rsidP="00ED7C42">
      <w:pPr>
        <w:rPr>
          <w:rFonts w:cs="Arial"/>
          <w:szCs w:val="28"/>
        </w:rPr>
      </w:pPr>
    </w:p>
    <w:sectPr w:rsidR="003417D1" w:rsidRPr="00B728DA">
      <w:headerReference w:type="default" r:id="rId94"/>
      <w:footerReference w:type="default" r:id="rId9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B6C5C" w14:textId="77777777" w:rsidR="007077B3" w:rsidRDefault="007077B3" w:rsidP="00A872A3">
      <w:pPr>
        <w:spacing w:after="0" w:line="240" w:lineRule="auto"/>
      </w:pPr>
      <w:r>
        <w:separator/>
      </w:r>
    </w:p>
  </w:endnote>
  <w:endnote w:type="continuationSeparator" w:id="0">
    <w:p w14:paraId="1618E642" w14:textId="77777777" w:rsidR="007077B3" w:rsidRDefault="007077B3" w:rsidP="00A87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 Rounded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83AB3" w14:textId="77777777" w:rsidR="00702801" w:rsidRPr="00702801" w:rsidRDefault="00702801" w:rsidP="00702801">
    <w:pPr>
      <w:pStyle w:val="Footer"/>
      <w:jc w:val="right"/>
      <w:rPr>
        <w:caps/>
        <w:noProof/>
      </w:rPr>
    </w:pPr>
    <w:r w:rsidRPr="00702801">
      <w:rPr>
        <w:caps/>
      </w:rPr>
      <w:fldChar w:fldCharType="begin"/>
    </w:r>
    <w:r w:rsidRPr="00702801">
      <w:rPr>
        <w:caps/>
      </w:rPr>
      <w:instrText xml:space="preserve"> PAGE   \* MERGEFORMAT </w:instrText>
    </w:r>
    <w:r w:rsidRPr="00702801">
      <w:rPr>
        <w:caps/>
      </w:rPr>
      <w:fldChar w:fldCharType="separate"/>
    </w:r>
    <w:r w:rsidRPr="00702801">
      <w:rPr>
        <w:caps/>
        <w:noProof/>
      </w:rPr>
      <w:t>2</w:t>
    </w:r>
    <w:r w:rsidRPr="00702801">
      <w:rPr>
        <w:caps/>
        <w:noProof/>
      </w:rPr>
      <w:fldChar w:fldCharType="end"/>
    </w:r>
  </w:p>
  <w:p w14:paraId="0FC0AC70" w14:textId="77777777" w:rsidR="00702801" w:rsidRDefault="007028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B7C4D" w14:textId="77777777" w:rsidR="007077B3" w:rsidRDefault="007077B3" w:rsidP="00A872A3">
      <w:pPr>
        <w:spacing w:after="0" w:line="240" w:lineRule="auto"/>
      </w:pPr>
      <w:r>
        <w:separator/>
      </w:r>
    </w:p>
  </w:footnote>
  <w:footnote w:type="continuationSeparator" w:id="0">
    <w:p w14:paraId="551DA655" w14:textId="77777777" w:rsidR="007077B3" w:rsidRDefault="007077B3" w:rsidP="00A87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D7B25" w14:textId="77777777" w:rsidR="00604A8C" w:rsidRDefault="00604A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A226B"/>
    <w:multiLevelType w:val="hybridMultilevel"/>
    <w:tmpl w:val="16505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B69DC"/>
    <w:multiLevelType w:val="hybridMultilevel"/>
    <w:tmpl w:val="C9101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25ACB"/>
    <w:multiLevelType w:val="hybridMultilevel"/>
    <w:tmpl w:val="9B5CA5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82718"/>
    <w:multiLevelType w:val="hybridMultilevel"/>
    <w:tmpl w:val="5D6426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903AE"/>
    <w:multiLevelType w:val="hybridMultilevel"/>
    <w:tmpl w:val="A4C0F5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20F57"/>
    <w:multiLevelType w:val="hybridMultilevel"/>
    <w:tmpl w:val="65947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331B1D"/>
    <w:multiLevelType w:val="hybridMultilevel"/>
    <w:tmpl w:val="7ABAB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804875">
    <w:abstractNumId w:val="0"/>
  </w:num>
  <w:num w:numId="2" w16cid:durableId="643968160">
    <w:abstractNumId w:val="3"/>
  </w:num>
  <w:num w:numId="3" w16cid:durableId="1446657849">
    <w:abstractNumId w:val="1"/>
  </w:num>
  <w:num w:numId="4" w16cid:durableId="60641406">
    <w:abstractNumId w:val="4"/>
  </w:num>
  <w:num w:numId="5" w16cid:durableId="1540436043">
    <w:abstractNumId w:val="5"/>
  </w:num>
  <w:num w:numId="6" w16cid:durableId="1987081831">
    <w:abstractNumId w:val="2"/>
  </w:num>
  <w:num w:numId="7" w16cid:durableId="5415956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5C"/>
    <w:rsid w:val="000043DE"/>
    <w:rsid w:val="00007D8C"/>
    <w:rsid w:val="00010A88"/>
    <w:rsid w:val="000110DD"/>
    <w:rsid w:val="00016434"/>
    <w:rsid w:val="00016624"/>
    <w:rsid w:val="000339B3"/>
    <w:rsid w:val="00054741"/>
    <w:rsid w:val="00073F85"/>
    <w:rsid w:val="000773CB"/>
    <w:rsid w:val="00080CCA"/>
    <w:rsid w:val="000828F8"/>
    <w:rsid w:val="00087CBD"/>
    <w:rsid w:val="000A136C"/>
    <w:rsid w:val="000A4ACC"/>
    <w:rsid w:val="000D771C"/>
    <w:rsid w:val="000E0BB3"/>
    <w:rsid w:val="000E6A52"/>
    <w:rsid w:val="000F0970"/>
    <w:rsid w:val="000F2199"/>
    <w:rsid w:val="000F34AB"/>
    <w:rsid w:val="000F414F"/>
    <w:rsid w:val="000F6AEF"/>
    <w:rsid w:val="00106837"/>
    <w:rsid w:val="00106EFA"/>
    <w:rsid w:val="0011335C"/>
    <w:rsid w:val="001308EE"/>
    <w:rsid w:val="00130988"/>
    <w:rsid w:val="00134FF8"/>
    <w:rsid w:val="00135BC2"/>
    <w:rsid w:val="0014002C"/>
    <w:rsid w:val="001407C4"/>
    <w:rsid w:val="00153DD5"/>
    <w:rsid w:val="0017240D"/>
    <w:rsid w:val="0017469C"/>
    <w:rsid w:val="00193E9E"/>
    <w:rsid w:val="00195B67"/>
    <w:rsid w:val="001A5B66"/>
    <w:rsid w:val="001B1DA1"/>
    <w:rsid w:val="001B5637"/>
    <w:rsid w:val="001B60C7"/>
    <w:rsid w:val="001B6AFC"/>
    <w:rsid w:val="001B6EAE"/>
    <w:rsid w:val="001B7655"/>
    <w:rsid w:val="001C0A1E"/>
    <w:rsid w:val="001C2BD9"/>
    <w:rsid w:val="001D6DEE"/>
    <w:rsid w:val="001F414F"/>
    <w:rsid w:val="00202294"/>
    <w:rsid w:val="00202EEA"/>
    <w:rsid w:val="00204F23"/>
    <w:rsid w:val="00205CCD"/>
    <w:rsid w:val="002073B9"/>
    <w:rsid w:val="00213DE6"/>
    <w:rsid w:val="00217B4A"/>
    <w:rsid w:val="0022109B"/>
    <w:rsid w:val="00221D59"/>
    <w:rsid w:val="0022281A"/>
    <w:rsid w:val="002248B4"/>
    <w:rsid w:val="00237362"/>
    <w:rsid w:val="00241616"/>
    <w:rsid w:val="002603BB"/>
    <w:rsid w:val="0026641B"/>
    <w:rsid w:val="00267072"/>
    <w:rsid w:val="00272D85"/>
    <w:rsid w:val="00274EA6"/>
    <w:rsid w:val="002756CF"/>
    <w:rsid w:val="002772CE"/>
    <w:rsid w:val="002856C8"/>
    <w:rsid w:val="00286BC8"/>
    <w:rsid w:val="002A15C2"/>
    <w:rsid w:val="002B05A4"/>
    <w:rsid w:val="002B0C6E"/>
    <w:rsid w:val="002B4F00"/>
    <w:rsid w:val="002B508B"/>
    <w:rsid w:val="002B6C1A"/>
    <w:rsid w:val="002B7BE1"/>
    <w:rsid w:val="002C114E"/>
    <w:rsid w:val="002C1651"/>
    <w:rsid w:val="002C222C"/>
    <w:rsid w:val="002C338D"/>
    <w:rsid w:val="002D02D4"/>
    <w:rsid w:val="002D0D9C"/>
    <w:rsid w:val="002D0E4C"/>
    <w:rsid w:val="002E5EBE"/>
    <w:rsid w:val="002E689B"/>
    <w:rsid w:val="002F47FA"/>
    <w:rsid w:val="003030AE"/>
    <w:rsid w:val="003223D9"/>
    <w:rsid w:val="003277FA"/>
    <w:rsid w:val="003417D1"/>
    <w:rsid w:val="0034272E"/>
    <w:rsid w:val="0034606F"/>
    <w:rsid w:val="00364C0F"/>
    <w:rsid w:val="003719F4"/>
    <w:rsid w:val="003834CC"/>
    <w:rsid w:val="00392ABB"/>
    <w:rsid w:val="003952CB"/>
    <w:rsid w:val="00396FC3"/>
    <w:rsid w:val="003A37AF"/>
    <w:rsid w:val="003A3AF1"/>
    <w:rsid w:val="003A7E47"/>
    <w:rsid w:val="003B0D3B"/>
    <w:rsid w:val="003D1DEB"/>
    <w:rsid w:val="003D273D"/>
    <w:rsid w:val="003D2EB6"/>
    <w:rsid w:val="003D4ABE"/>
    <w:rsid w:val="003D5A59"/>
    <w:rsid w:val="003E1EB7"/>
    <w:rsid w:val="003F019C"/>
    <w:rsid w:val="004036D3"/>
    <w:rsid w:val="004036F8"/>
    <w:rsid w:val="00403AE6"/>
    <w:rsid w:val="00407882"/>
    <w:rsid w:val="004143F0"/>
    <w:rsid w:val="004158DD"/>
    <w:rsid w:val="00423DA0"/>
    <w:rsid w:val="00431810"/>
    <w:rsid w:val="004318C6"/>
    <w:rsid w:val="00456CE2"/>
    <w:rsid w:val="00457A63"/>
    <w:rsid w:val="00461987"/>
    <w:rsid w:val="0047497E"/>
    <w:rsid w:val="0047605B"/>
    <w:rsid w:val="00476830"/>
    <w:rsid w:val="00480CBB"/>
    <w:rsid w:val="00491C5D"/>
    <w:rsid w:val="00491D07"/>
    <w:rsid w:val="004920CA"/>
    <w:rsid w:val="004A5E05"/>
    <w:rsid w:val="004B3A54"/>
    <w:rsid w:val="004B4624"/>
    <w:rsid w:val="004C0D6B"/>
    <w:rsid w:val="004C232B"/>
    <w:rsid w:val="004C53BA"/>
    <w:rsid w:val="004D2468"/>
    <w:rsid w:val="004D4957"/>
    <w:rsid w:val="004F0D1F"/>
    <w:rsid w:val="004F54AE"/>
    <w:rsid w:val="004F7059"/>
    <w:rsid w:val="00511B13"/>
    <w:rsid w:val="00515214"/>
    <w:rsid w:val="00522DFD"/>
    <w:rsid w:val="0052454A"/>
    <w:rsid w:val="00530485"/>
    <w:rsid w:val="005354B6"/>
    <w:rsid w:val="00540EF7"/>
    <w:rsid w:val="00543BA7"/>
    <w:rsid w:val="00552BD4"/>
    <w:rsid w:val="005534BF"/>
    <w:rsid w:val="00553FF4"/>
    <w:rsid w:val="00557FC2"/>
    <w:rsid w:val="00561205"/>
    <w:rsid w:val="00596735"/>
    <w:rsid w:val="005A2837"/>
    <w:rsid w:val="005B1574"/>
    <w:rsid w:val="005B16AD"/>
    <w:rsid w:val="005B2DA7"/>
    <w:rsid w:val="005B31C9"/>
    <w:rsid w:val="005B3AE3"/>
    <w:rsid w:val="005C18E7"/>
    <w:rsid w:val="005C70D3"/>
    <w:rsid w:val="005D544A"/>
    <w:rsid w:val="005D5C4D"/>
    <w:rsid w:val="005E099C"/>
    <w:rsid w:val="005E7934"/>
    <w:rsid w:val="00600719"/>
    <w:rsid w:val="00602DFD"/>
    <w:rsid w:val="00604A8C"/>
    <w:rsid w:val="00605059"/>
    <w:rsid w:val="00605D3A"/>
    <w:rsid w:val="0060766B"/>
    <w:rsid w:val="00607B5F"/>
    <w:rsid w:val="00607CDB"/>
    <w:rsid w:val="0061787C"/>
    <w:rsid w:val="00631A5B"/>
    <w:rsid w:val="00641F07"/>
    <w:rsid w:val="00651C07"/>
    <w:rsid w:val="00653880"/>
    <w:rsid w:val="006542E8"/>
    <w:rsid w:val="00657939"/>
    <w:rsid w:val="00657AFD"/>
    <w:rsid w:val="00663B39"/>
    <w:rsid w:val="00664127"/>
    <w:rsid w:val="00677310"/>
    <w:rsid w:val="00681260"/>
    <w:rsid w:val="00683EEB"/>
    <w:rsid w:val="00686250"/>
    <w:rsid w:val="0069577B"/>
    <w:rsid w:val="006A6114"/>
    <w:rsid w:val="006C5D1B"/>
    <w:rsid w:val="006C6C01"/>
    <w:rsid w:val="006D47B7"/>
    <w:rsid w:val="006E127C"/>
    <w:rsid w:val="006E1776"/>
    <w:rsid w:val="006E79CB"/>
    <w:rsid w:val="007014B9"/>
    <w:rsid w:val="00702801"/>
    <w:rsid w:val="0070316A"/>
    <w:rsid w:val="00704B8D"/>
    <w:rsid w:val="007077B3"/>
    <w:rsid w:val="00713850"/>
    <w:rsid w:val="0071732A"/>
    <w:rsid w:val="00721BE9"/>
    <w:rsid w:val="00737B69"/>
    <w:rsid w:val="00744C7D"/>
    <w:rsid w:val="00751D43"/>
    <w:rsid w:val="007534EF"/>
    <w:rsid w:val="007542DC"/>
    <w:rsid w:val="00757636"/>
    <w:rsid w:val="0076184A"/>
    <w:rsid w:val="0076490A"/>
    <w:rsid w:val="00766C1C"/>
    <w:rsid w:val="00770224"/>
    <w:rsid w:val="00770E81"/>
    <w:rsid w:val="00772BDA"/>
    <w:rsid w:val="00773666"/>
    <w:rsid w:val="0077697C"/>
    <w:rsid w:val="0078254F"/>
    <w:rsid w:val="007960B0"/>
    <w:rsid w:val="00797D87"/>
    <w:rsid w:val="007A0E69"/>
    <w:rsid w:val="007A15CF"/>
    <w:rsid w:val="007A1EDD"/>
    <w:rsid w:val="007A5EB4"/>
    <w:rsid w:val="007A687E"/>
    <w:rsid w:val="007A6DBC"/>
    <w:rsid w:val="007B17FA"/>
    <w:rsid w:val="007B3B7E"/>
    <w:rsid w:val="007B5F4F"/>
    <w:rsid w:val="007C1BEE"/>
    <w:rsid w:val="007D59F4"/>
    <w:rsid w:val="007F2159"/>
    <w:rsid w:val="007F4FF4"/>
    <w:rsid w:val="00800C9F"/>
    <w:rsid w:val="00801841"/>
    <w:rsid w:val="0080304C"/>
    <w:rsid w:val="00806693"/>
    <w:rsid w:val="00813DA4"/>
    <w:rsid w:val="0081770F"/>
    <w:rsid w:val="0082419A"/>
    <w:rsid w:val="008343D3"/>
    <w:rsid w:val="00836213"/>
    <w:rsid w:val="00837EB0"/>
    <w:rsid w:val="00843CEA"/>
    <w:rsid w:val="008443F3"/>
    <w:rsid w:val="00853012"/>
    <w:rsid w:val="008658E9"/>
    <w:rsid w:val="0087313E"/>
    <w:rsid w:val="00873D64"/>
    <w:rsid w:val="008915C6"/>
    <w:rsid w:val="008A52E0"/>
    <w:rsid w:val="008B49E9"/>
    <w:rsid w:val="008C20AD"/>
    <w:rsid w:val="008D10FE"/>
    <w:rsid w:val="008D3B96"/>
    <w:rsid w:val="008D70D5"/>
    <w:rsid w:val="008E4871"/>
    <w:rsid w:val="008E56BC"/>
    <w:rsid w:val="008F11AE"/>
    <w:rsid w:val="008F2E00"/>
    <w:rsid w:val="008F690D"/>
    <w:rsid w:val="009004CE"/>
    <w:rsid w:val="00901551"/>
    <w:rsid w:val="00906E45"/>
    <w:rsid w:val="00920938"/>
    <w:rsid w:val="0093050A"/>
    <w:rsid w:val="0093349D"/>
    <w:rsid w:val="00934F07"/>
    <w:rsid w:val="00935D60"/>
    <w:rsid w:val="00937964"/>
    <w:rsid w:val="00942745"/>
    <w:rsid w:val="009502F7"/>
    <w:rsid w:val="00953848"/>
    <w:rsid w:val="009567DE"/>
    <w:rsid w:val="009617A3"/>
    <w:rsid w:val="00964BF1"/>
    <w:rsid w:val="00966892"/>
    <w:rsid w:val="009678AB"/>
    <w:rsid w:val="009704A4"/>
    <w:rsid w:val="00970E21"/>
    <w:rsid w:val="0097346E"/>
    <w:rsid w:val="00973CF2"/>
    <w:rsid w:val="00976B82"/>
    <w:rsid w:val="00984D36"/>
    <w:rsid w:val="00995EFE"/>
    <w:rsid w:val="009974BD"/>
    <w:rsid w:val="00997C59"/>
    <w:rsid w:val="009B5E69"/>
    <w:rsid w:val="009C1527"/>
    <w:rsid w:val="009C2E98"/>
    <w:rsid w:val="009D28BD"/>
    <w:rsid w:val="009F4130"/>
    <w:rsid w:val="009F7AA1"/>
    <w:rsid w:val="00A004E6"/>
    <w:rsid w:val="00A00BD2"/>
    <w:rsid w:val="00A1460E"/>
    <w:rsid w:val="00A22170"/>
    <w:rsid w:val="00A26FCD"/>
    <w:rsid w:val="00A312FB"/>
    <w:rsid w:val="00A31349"/>
    <w:rsid w:val="00A36528"/>
    <w:rsid w:val="00A41E1D"/>
    <w:rsid w:val="00A60B33"/>
    <w:rsid w:val="00A60F3A"/>
    <w:rsid w:val="00A63478"/>
    <w:rsid w:val="00A63B36"/>
    <w:rsid w:val="00A70D1A"/>
    <w:rsid w:val="00A710B1"/>
    <w:rsid w:val="00A73814"/>
    <w:rsid w:val="00A73A1C"/>
    <w:rsid w:val="00A866E5"/>
    <w:rsid w:val="00A87278"/>
    <w:rsid w:val="00A872A3"/>
    <w:rsid w:val="00A95E71"/>
    <w:rsid w:val="00AA174A"/>
    <w:rsid w:val="00AA2E8F"/>
    <w:rsid w:val="00AA662B"/>
    <w:rsid w:val="00AB7695"/>
    <w:rsid w:val="00AD0199"/>
    <w:rsid w:val="00AD04F4"/>
    <w:rsid w:val="00AD6600"/>
    <w:rsid w:val="00AE1443"/>
    <w:rsid w:val="00AE739C"/>
    <w:rsid w:val="00AF01D8"/>
    <w:rsid w:val="00AF7541"/>
    <w:rsid w:val="00B046C8"/>
    <w:rsid w:val="00B10692"/>
    <w:rsid w:val="00B22999"/>
    <w:rsid w:val="00B413CD"/>
    <w:rsid w:val="00B47AD6"/>
    <w:rsid w:val="00B54755"/>
    <w:rsid w:val="00B728DA"/>
    <w:rsid w:val="00B755AB"/>
    <w:rsid w:val="00B839E0"/>
    <w:rsid w:val="00B83EE9"/>
    <w:rsid w:val="00B85582"/>
    <w:rsid w:val="00B917F6"/>
    <w:rsid w:val="00B92F54"/>
    <w:rsid w:val="00B95CBE"/>
    <w:rsid w:val="00BB052A"/>
    <w:rsid w:val="00BB20E7"/>
    <w:rsid w:val="00BB535D"/>
    <w:rsid w:val="00BC1426"/>
    <w:rsid w:val="00BC172A"/>
    <w:rsid w:val="00BC35F0"/>
    <w:rsid w:val="00BC365C"/>
    <w:rsid w:val="00BD11BD"/>
    <w:rsid w:val="00BE068A"/>
    <w:rsid w:val="00BF02C2"/>
    <w:rsid w:val="00BF0C39"/>
    <w:rsid w:val="00BF303B"/>
    <w:rsid w:val="00C04D16"/>
    <w:rsid w:val="00C04D46"/>
    <w:rsid w:val="00C05F1C"/>
    <w:rsid w:val="00C0625C"/>
    <w:rsid w:val="00C10A72"/>
    <w:rsid w:val="00C12A14"/>
    <w:rsid w:val="00C14F40"/>
    <w:rsid w:val="00C162D3"/>
    <w:rsid w:val="00C17C28"/>
    <w:rsid w:val="00C262BD"/>
    <w:rsid w:val="00C26E54"/>
    <w:rsid w:val="00C26F0D"/>
    <w:rsid w:val="00C33D0F"/>
    <w:rsid w:val="00C451B4"/>
    <w:rsid w:val="00C45CFA"/>
    <w:rsid w:val="00C52D25"/>
    <w:rsid w:val="00C5771C"/>
    <w:rsid w:val="00C726FB"/>
    <w:rsid w:val="00C754CD"/>
    <w:rsid w:val="00C75C54"/>
    <w:rsid w:val="00C77478"/>
    <w:rsid w:val="00C810D0"/>
    <w:rsid w:val="00C8286D"/>
    <w:rsid w:val="00C82D3F"/>
    <w:rsid w:val="00C83E69"/>
    <w:rsid w:val="00C85BFF"/>
    <w:rsid w:val="00C97E7E"/>
    <w:rsid w:val="00CB0400"/>
    <w:rsid w:val="00CB1729"/>
    <w:rsid w:val="00CB3171"/>
    <w:rsid w:val="00CC2246"/>
    <w:rsid w:val="00CC498C"/>
    <w:rsid w:val="00CD6F35"/>
    <w:rsid w:val="00CE1941"/>
    <w:rsid w:val="00CE53AD"/>
    <w:rsid w:val="00CE6334"/>
    <w:rsid w:val="00CE63F2"/>
    <w:rsid w:val="00CF0588"/>
    <w:rsid w:val="00CF4A4F"/>
    <w:rsid w:val="00CF6E77"/>
    <w:rsid w:val="00CF7150"/>
    <w:rsid w:val="00D0222C"/>
    <w:rsid w:val="00D07155"/>
    <w:rsid w:val="00D12822"/>
    <w:rsid w:val="00D2775E"/>
    <w:rsid w:val="00D30FE3"/>
    <w:rsid w:val="00D3518A"/>
    <w:rsid w:val="00D35DFF"/>
    <w:rsid w:val="00D424AE"/>
    <w:rsid w:val="00D44017"/>
    <w:rsid w:val="00D650F6"/>
    <w:rsid w:val="00D65C36"/>
    <w:rsid w:val="00D70975"/>
    <w:rsid w:val="00D758CB"/>
    <w:rsid w:val="00D76599"/>
    <w:rsid w:val="00D76925"/>
    <w:rsid w:val="00D7710C"/>
    <w:rsid w:val="00D82D69"/>
    <w:rsid w:val="00D87F3B"/>
    <w:rsid w:val="00D914C6"/>
    <w:rsid w:val="00D92FE5"/>
    <w:rsid w:val="00D931A2"/>
    <w:rsid w:val="00D93686"/>
    <w:rsid w:val="00D95237"/>
    <w:rsid w:val="00DA5DCB"/>
    <w:rsid w:val="00DA7A7B"/>
    <w:rsid w:val="00DB3441"/>
    <w:rsid w:val="00DB419F"/>
    <w:rsid w:val="00DB6E84"/>
    <w:rsid w:val="00DC30F0"/>
    <w:rsid w:val="00DC3568"/>
    <w:rsid w:val="00DD3FF2"/>
    <w:rsid w:val="00DD4985"/>
    <w:rsid w:val="00DD4A76"/>
    <w:rsid w:val="00DD72BC"/>
    <w:rsid w:val="00DE1994"/>
    <w:rsid w:val="00DE4DE1"/>
    <w:rsid w:val="00DE5997"/>
    <w:rsid w:val="00DE6722"/>
    <w:rsid w:val="00DE7371"/>
    <w:rsid w:val="00DF11EF"/>
    <w:rsid w:val="00DF550F"/>
    <w:rsid w:val="00E03AA2"/>
    <w:rsid w:val="00E12D2C"/>
    <w:rsid w:val="00E160C4"/>
    <w:rsid w:val="00E17298"/>
    <w:rsid w:val="00E20661"/>
    <w:rsid w:val="00E230DE"/>
    <w:rsid w:val="00E25AE3"/>
    <w:rsid w:val="00E2613C"/>
    <w:rsid w:val="00E26AB9"/>
    <w:rsid w:val="00E41D83"/>
    <w:rsid w:val="00E46CE8"/>
    <w:rsid w:val="00E4708A"/>
    <w:rsid w:val="00E54DB6"/>
    <w:rsid w:val="00E5614D"/>
    <w:rsid w:val="00E74898"/>
    <w:rsid w:val="00E80B91"/>
    <w:rsid w:val="00E9109A"/>
    <w:rsid w:val="00E91692"/>
    <w:rsid w:val="00E94184"/>
    <w:rsid w:val="00E9650B"/>
    <w:rsid w:val="00EA0E81"/>
    <w:rsid w:val="00EA1B40"/>
    <w:rsid w:val="00EA7E6B"/>
    <w:rsid w:val="00EB2194"/>
    <w:rsid w:val="00EB322A"/>
    <w:rsid w:val="00EC0C5A"/>
    <w:rsid w:val="00EC3A5D"/>
    <w:rsid w:val="00ED418A"/>
    <w:rsid w:val="00ED7C42"/>
    <w:rsid w:val="00EE15CF"/>
    <w:rsid w:val="00EE61C1"/>
    <w:rsid w:val="00EE6D34"/>
    <w:rsid w:val="00EF6D2A"/>
    <w:rsid w:val="00F05AE2"/>
    <w:rsid w:val="00F15E3E"/>
    <w:rsid w:val="00F310A5"/>
    <w:rsid w:val="00F314A5"/>
    <w:rsid w:val="00F42C3B"/>
    <w:rsid w:val="00F53A55"/>
    <w:rsid w:val="00F63D04"/>
    <w:rsid w:val="00F64EC4"/>
    <w:rsid w:val="00F864F4"/>
    <w:rsid w:val="00F86C7D"/>
    <w:rsid w:val="00F954C0"/>
    <w:rsid w:val="00FB3386"/>
    <w:rsid w:val="00FB39BD"/>
    <w:rsid w:val="00FB6ED8"/>
    <w:rsid w:val="00FC00EB"/>
    <w:rsid w:val="00FC16E3"/>
    <w:rsid w:val="00FC30A6"/>
    <w:rsid w:val="00FC42C6"/>
    <w:rsid w:val="00FC7C9D"/>
    <w:rsid w:val="00FD0711"/>
    <w:rsid w:val="00FD5E26"/>
    <w:rsid w:val="00FD76F4"/>
    <w:rsid w:val="00FE2D57"/>
    <w:rsid w:val="00FE4759"/>
    <w:rsid w:val="00FE6334"/>
    <w:rsid w:val="00FE65CD"/>
    <w:rsid w:val="00FF3D89"/>
    <w:rsid w:val="00FF5688"/>
    <w:rsid w:val="0FC2BE8E"/>
    <w:rsid w:val="1203D4E1"/>
    <w:rsid w:val="216ABF60"/>
    <w:rsid w:val="236800D2"/>
    <w:rsid w:val="273D9A07"/>
    <w:rsid w:val="362BA4D0"/>
    <w:rsid w:val="3C1ED5D0"/>
    <w:rsid w:val="3DA61B55"/>
    <w:rsid w:val="4326622F"/>
    <w:rsid w:val="512ECBEF"/>
    <w:rsid w:val="54809424"/>
    <w:rsid w:val="5591C4BD"/>
    <w:rsid w:val="5890D96B"/>
    <w:rsid w:val="6084E339"/>
    <w:rsid w:val="6B5CFDBC"/>
    <w:rsid w:val="6CD6C0DB"/>
    <w:rsid w:val="6FCDF5B6"/>
    <w:rsid w:val="758E8709"/>
    <w:rsid w:val="78E7F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F5F0A"/>
  <w15:chartTrackingRefBased/>
  <w15:docId w15:val="{6DAE82E5-04C6-4824-A4DF-C32315C82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B7E"/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600"/>
    <w:pPr>
      <w:keepNext/>
      <w:keepLines/>
      <w:spacing w:before="240" w:after="0"/>
      <w:outlineLvl w:val="0"/>
    </w:pPr>
    <w:rPr>
      <w:rFonts w:ascii="VAG Rounded" w:eastAsiaTheme="majorEastAsia" w:hAnsi="VAG Rounded" w:cstheme="majorBidi"/>
      <w:color w:val="005496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72CE"/>
    <w:pPr>
      <w:keepNext/>
      <w:keepLines/>
      <w:spacing w:before="480" w:after="480"/>
      <w:outlineLvl w:val="1"/>
    </w:pPr>
    <w:rPr>
      <w:rFonts w:ascii="VAG Rounded" w:eastAsiaTheme="majorEastAsia" w:hAnsi="VAG Rounded" w:cstheme="majorBidi"/>
      <w:color w:val="247042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5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7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2A3"/>
  </w:style>
  <w:style w:type="paragraph" w:styleId="Footer">
    <w:name w:val="footer"/>
    <w:basedOn w:val="Normal"/>
    <w:link w:val="FooterChar"/>
    <w:uiPriority w:val="99"/>
    <w:unhideWhenUsed/>
    <w:rsid w:val="00A87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2A3"/>
  </w:style>
  <w:style w:type="paragraph" w:styleId="ListParagraph">
    <w:name w:val="List Paragraph"/>
    <w:basedOn w:val="Normal"/>
    <w:uiPriority w:val="34"/>
    <w:qFormat/>
    <w:rsid w:val="00AF754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D6600"/>
    <w:rPr>
      <w:rFonts w:ascii="VAG Rounded" w:eastAsiaTheme="majorEastAsia" w:hAnsi="VAG Rounded" w:cstheme="majorBidi"/>
      <w:color w:val="005496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72CE"/>
    <w:rPr>
      <w:rFonts w:ascii="VAG Rounded" w:eastAsiaTheme="majorEastAsia" w:hAnsi="VAG Rounded" w:cstheme="majorBidi"/>
      <w:color w:val="247042"/>
      <w:sz w:val="32"/>
      <w:szCs w:val="26"/>
    </w:rPr>
  </w:style>
  <w:style w:type="paragraph" w:styleId="NoSpacing">
    <w:name w:val="No Spacing"/>
    <w:uiPriority w:val="1"/>
    <w:qFormat/>
    <w:rsid w:val="007B3B7E"/>
    <w:pPr>
      <w:spacing w:after="0" w:line="240" w:lineRule="auto"/>
    </w:pPr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BC365C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6C6C01"/>
    <w:pPr>
      <w:spacing w:after="0" w:line="240" w:lineRule="auto"/>
    </w:pPr>
    <w:rPr>
      <w:rFonts w:ascii="Arial" w:hAnsi="Arial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1B1D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1D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1DA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D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DA1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B17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8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3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8.svg"/><Relationship Id="rId16" Type="http://schemas.openxmlformats.org/officeDocument/2006/relationships/image" Target="media/image6.pn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tyles" Target="styles.xml"/><Relationship Id="rId90" Type="http://schemas.openxmlformats.org/officeDocument/2006/relationships/image" Target="media/image79.png"/><Relationship Id="rId95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hyperlink" Target="mailto:feedback@pwd.org.a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88" Type="http://schemas.openxmlformats.org/officeDocument/2006/relationships/image" Target="media/image77.png"/><Relationship Id="rId91" Type="http://schemas.openxmlformats.org/officeDocument/2006/relationships/hyperlink" Target="mailto:enquiries@oaic.gov.au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5.png"/><Relationship Id="rId9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pwd.org.au/about-us/policies/privacy/%20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eJunghans\People%20with%20Disability%20Australia\Info%20Services%20-%20Documents\13%20Templates\PWDA%20Easy%20R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2E8EBBB996DB47A337624F94F1FFC7" ma:contentTypeVersion="18" ma:contentTypeDescription="Create a new document." ma:contentTypeScope="" ma:versionID="1015e9ea66bc65a8898674b502407904">
  <xsd:schema xmlns:xsd="http://www.w3.org/2001/XMLSchema" xmlns:xs="http://www.w3.org/2001/XMLSchema" xmlns:p="http://schemas.microsoft.com/office/2006/metadata/properties" xmlns:ns2="556efc0a-87e0-423d-a808-41f60acde31c" xmlns:ns3="02726c10-34f2-49b5-8ce6-b6efaf8f9534" targetNamespace="http://schemas.microsoft.com/office/2006/metadata/properties" ma:root="true" ma:fieldsID="4aca287695d25ca26b6d758aa8e9b92b" ns2:_="" ns3:_="">
    <xsd:import namespace="556efc0a-87e0-423d-a808-41f60acde31c"/>
    <xsd:import namespace="02726c10-34f2-49b5-8ce6-b6efaf8f95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efc0a-87e0-423d-a808-41f60acde3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19d012c-5cc6-4b8c-ac46-f71aa3c528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26c10-34f2-49b5-8ce6-b6efaf8f953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077b758-15ac-4e95-9937-1589202fda94}" ma:internalName="TaxCatchAll" ma:showField="CatchAllData" ma:web="02726c10-34f2-49b5-8ce6-b6efaf8f95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6efc0a-87e0-423d-a808-41f60acde31c">
      <Terms xmlns="http://schemas.microsoft.com/office/infopath/2007/PartnerControls"/>
    </lcf76f155ced4ddcb4097134ff3c332f>
    <TaxCatchAll xmlns="02726c10-34f2-49b5-8ce6-b6efaf8f95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434433-832D-4575-AAE7-580FB00F14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efc0a-87e0-423d-a808-41f60acde31c"/>
    <ds:schemaRef ds:uri="02726c10-34f2-49b5-8ce6-b6efaf8f95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756E05-1226-4A6C-A377-815C6E76A444}">
  <ds:schemaRefs>
    <ds:schemaRef ds:uri="http://schemas.microsoft.com/office/2006/metadata/properties"/>
    <ds:schemaRef ds:uri="http://schemas.microsoft.com/office/infopath/2007/PartnerControls"/>
    <ds:schemaRef ds:uri="556efc0a-87e0-423d-a808-41f60acde31c"/>
    <ds:schemaRef ds:uri="02726c10-34f2-49b5-8ce6-b6efaf8f9534"/>
  </ds:schemaRefs>
</ds:datastoreItem>
</file>

<file path=customXml/itemProps3.xml><?xml version="1.0" encoding="utf-8"?>
<ds:datastoreItem xmlns:ds="http://schemas.openxmlformats.org/officeDocument/2006/customXml" ds:itemID="{4B90A813-DA8F-4335-892A-0D34133876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PWDA Easy Read Template</Template>
  <TotalTime>1</TotalTime>
  <Pages>19</Pages>
  <Words>1571</Words>
  <Characters>7180</Characters>
  <Application>Microsoft Office Word</Application>
  <DocSecurity>0</DocSecurity>
  <Lines>359</Lines>
  <Paragraphs>175</Paragraphs>
  <ScaleCrop>false</ScaleCrop>
  <Company>Hewlett-Packard Company</Company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Junghans</dc:creator>
  <cp:keywords/>
  <dc:description/>
  <cp:lastModifiedBy>Tracie Junghans</cp:lastModifiedBy>
  <cp:revision>2</cp:revision>
  <dcterms:created xsi:type="dcterms:W3CDTF">2025-07-01T05:05:00Z</dcterms:created>
  <dcterms:modified xsi:type="dcterms:W3CDTF">2025-07-01T05:05:00Z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0x010100442E8EBBB996DB47A337624F94F1FFC7</vt:lpwstr>
  </property>
  <property fmtid="{D5CDD505-2E9C-101B-9397-08002B2CF9AE}" pid="3" name="MediaServiceImageTags">
    <vt:lpwstr/>
  </property>
</Properties>
</file>